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BBCF8B" w14:textId="4BC954AB" w:rsidR="002B345C" w:rsidRPr="001E19F4" w:rsidRDefault="007C08B9" w:rsidP="00BF0F7A">
      <w:pPr>
        <w:spacing w:line="299" w:lineRule="exact"/>
        <w:ind w:left="1416" w:right="-143" w:firstLine="708"/>
        <w:rPr>
          <w:rFonts w:asciiTheme="minorHAnsi" w:hAnsiTheme="minorHAnsi" w:cstheme="minorHAnsi"/>
        </w:rPr>
      </w:pPr>
      <w:r w:rsidRPr="001E19F4">
        <w:rPr>
          <w:rFonts w:asciiTheme="minorHAnsi" w:eastAsia="Arial" w:hAnsiTheme="minorHAnsi" w:cstheme="minorHAnsi"/>
          <w:b/>
          <w:bCs/>
          <w:w w:val="97"/>
          <w:sz w:val="36"/>
          <w:szCs w:val="32"/>
        </w:rPr>
        <w:t>Lebendiges Lahrfeld</w:t>
      </w:r>
      <w:r w:rsidR="00421C7B" w:rsidRPr="001E19F4">
        <w:rPr>
          <w:rFonts w:asciiTheme="minorHAnsi" w:eastAsia="Arial" w:hAnsiTheme="minorHAnsi" w:cstheme="minorHAnsi"/>
          <w:b/>
          <w:bCs/>
          <w:w w:val="97"/>
          <w:sz w:val="36"/>
          <w:szCs w:val="32"/>
        </w:rPr>
        <w:t> e.</w:t>
      </w:r>
      <w:r w:rsidR="00421C7B" w:rsidRPr="001E19F4">
        <w:rPr>
          <w:rFonts w:asciiTheme="minorHAnsi" w:eastAsia="Arial" w:hAnsiTheme="minorHAnsi" w:cstheme="minorHAnsi"/>
          <w:b/>
          <w:bCs/>
          <w:w w:val="97"/>
          <w:sz w:val="32"/>
          <w:szCs w:val="32"/>
        </w:rPr>
        <w:t>V.</w:t>
      </w:r>
      <w:r w:rsidR="00421C7B" w:rsidRPr="001E19F4">
        <w:rPr>
          <w:rFonts w:asciiTheme="minorHAnsi" w:eastAsia="Arial" w:hAnsiTheme="minorHAnsi" w:cstheme="minorHAnsi"/>
          <w:b/>
          <w:bCs/>
          <w:sz w:val="32"/>
          <w:szCs w:val="32"/>
        </w:rPr>
        <w:t> </w:t>
      </w:r>
    </w:p>
    <w:p w14:paraId="1515F006" w14:textId="77777777" w:rsidR="002B345C" w:rsidRPr="00905794" w:rsidRDefault="0088496A" w:rsidP="0088496A">
      <w:pPr>
        <w:spacing w:line="20" w:lineRule="exact"/>
        <w:ind w:right="-143"/>
        <w:rPr>
          <w:rFonts w:asciiTheme="minorHAnsi" w:hAnsiTheme="minorHAnsi" w:cstheme="minorHAnsi"/>
        </w:rPr>
        <w:sectPr w:rsidR="002B345C" w:rsidRPr="00905794" w:rsidSect="001173C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1" w:h="16841"/>
          <w:pgMar w:top="568" w:right="571" w:bottom="0" w:left="851" w:header="720" w:footer="720" w:gutter="0"/>
          <w:cols w:space="720"/>
        </w:sectPr>
      </w:pPr>
      <w:r>
        <w:rPr>
          <w:rFonts w:asciiTheme="minorHAnsi" w:hAnsiTheme="minorHAnsi" w:cstheme="minorHAnsi"/>
        </w:rPr>
        <w:tab/>
      </w:r>
    </w:p>
    <w:p w14:paraId="05A5D892" w14:textId="77777777" w:rsidR="002B345C" w:rsidRPr="001F5450" w:rsidRDefault="007C08B9" w:rsidP="00A21A57">
      <w:pPr>
        <w:spacing w:before="141" w:line="225" w:lineRule="exact"/>
        <w:ind w:left="1416" w:right="-143" w:firstLine="708"/>
        <w:rPr>
          <w:rFonts w:asciiTheme="minorHAnsi" w:hAnsiTheme="minorHAnsi" w:cstheme="minorHAnsi"/>
          <w:w w:val="150"/>
          <w:sz w:val="24"/>
        </w:rPr>
      </w:pPr>
      <w:r>
        <w:rPr>
          <w:rFonts w:asciiTheme="minorHAnsi" w:eastAsia="Arial" w:hAnsiTheme="minorHAnsi" w:cstheme="minorHAnsi"/>
          <w:b/>
          <w:bCs/>
          <w:color w:val="000000"/>
          <w:w w:val="150"/>
          <w:sz w:val="32"/>
          <w:szCs w:val="24"/>
        </w:rPr>
        <w:t>AUFNAHMEANTRAG</w:t>
      </w:r>
      <w:r w:rsidR="00421C7B" w:rsidRPr="001F5450">
        <w:rPr>
          <w:rFonts w:asciiTheme="minorHAnsi" w:eastAsia="Arial" w:hAnsiTheme="minorHAnsi" w:cstheme="minorHAnsi"/>
          <w:b/>
          <w:bCs/>
          <w:color w:val="000000"/>
          <w:w w:val="150"/>
          <w:sz w:val="32"/>
          <w:szCs w:val="24"/>
        </w:rPr>
        <w:t> </w:t>
      </w:r>
    </w:p>
    <w:p w14:paraId="467209F8" w14:textId="77777777" w:rsidR="002B345C" w:rsidRPr="001F5450" w:rsidRDefault="002B345C" w:rsidP="0088496A">
      <w:pPr>
        <w:spacing w:line="20" w:lineRule="exact"/>
        <w:ind w:left="1701" w:right="-143"/>
        <w:rPr>
          <w:rFonts w:asciiTheme="minorHAnsi" w:hAnsiTheme="minorHAnsi" w:cstheme="minorHAnsi"/>
          <w:w w:val="150"/>
        </w:rPr>
        <w:sectPr w:rsidR="002B345C" w:rsidRPr="001F5450" w:rsidSect="00F11D99">
          <w:type w:val="continuous"/>
          <w:pgSz w:w="11911" w:h="16841"/>
          <w:pgMar w:top="1417" w:right="996" w:bottom="0" w:left="851" w:header="720" w:footer="720" w:gutter="0"/>
          <w:cols w:space="720"/>
        </w:sectPr>
      </w:pPr>
    </w:p>
    <w:p w14:paraId="1FF53A06" w14:textId="77777777" w:rsidR="002B345C" w:rsidRPr="00905794" w:rsidRDefault="001173C8" w:rsidP="0088496A">
      <w:pPr>
        <w:spacing w:before="51" w:line="150" w:lineRule="exact"/>
        <w:ind w:left="7788" w:right="-143" w:firstLine="708"/>
        <w:rPr>
          <w:rFonts w:asciiTheme="minorHAnsi" w:hAnsiTheme="minorHAnsi" w:cstheme="minorHAnsi"/>
        </w:rPr>
        <w:sectPr w:rsidR="002B345C" w:rsidRPr="00905794" w:rsidSect="00F11D99">
          <w:type w:val="continuous"/>
          <w:pgSz w:w="11911" w:h="16841"/>
          <w:pgMar w:top="1417" w:right="996" w:bottom="0" w:left="851" w:header="720" w:footer="720" w:gutter="0"/>
          <w:cols w:space="720"/>
        </w:sectPr>
      </w:pPr>
      <w:r>
        <w:rPr>
          <w:rFonts w:asciiTheme="minorHAnsi" w:eastAsia="Arial" w:hAnsiTheme="minorHAnsi" w:cstheme="minorHAnsi"/>
          <w:color w:val="000000"/>
          <w:w w:val="97"/>
          <w:sz w:val="16"/>
          <w:szCs w:val="16"/>
        </w:rPr>
        <w:t xml:space="preserve">           </w:t>
      </w:r>
      <w:r w:rsidR="00421C7B" w:rsidRPr="00905794">
        <w:rPr>
          <w:rFonts w:asciiTheme="minorHAnsi" w:eastAsia="Arial" w:hAnsiTheme="minorHAnsi" w:cstheme="minorHAnsi"/>
          <w:color w:val="000000"/>
          <w:w w:val="97"/>
          <w:sz w:val="16"/>
          <w:szCs w:val="16"/>
        </w:rPr>
        <w:t>Gültig ab 20.0</w:t>
      </w:r>
      <w:r w:rsidR="001C1786">
        <w:rPr>
          <w:rFonts w:asciiTheme="minorHAnsi" w:eastAsia="Arial" w:hAnsiTheme="minorHAnsi" w:cstheme="minorHAnsi"/>
          <w:color w:val="000000"/>
          <w:w w:val="97"/>
          <w:sz w:val="16"/>
          <w:szCs w:val="16"/>
        </w:rPr>
        <w:t>7</w:t>
      </w:r>
      <w:r w:rsidR="00421C7B" w:rsidRPr="00905794">
        <w:rPr>
          <w:rFonts w:asciiTheme="minorHAnsi" w:eastAsia="Arial" w:hAnsiTheme="minorHAnsi" w:cstheme="minorHAnsi"/>
          <w:color w:val="000000"/>
          <w:w w:val="97"/>
          <w:sz w:val="16"/>
          <w:szCs w:val="16"/>
        </w:rPr>
        <w:t>.2</w:t>
      </w:r>
      <w:r w:rsidR="00F11D99">
        <w:rPr>
          <w:rFonts w:asciiTheme="minorHAnsi" w:eastAsia="Arial" w:hAnsiTheme="minorHAnsi" w:cstheme="minorHAnsi"/>
          <w:color w:val="000000"/>
          <w:w w:val="97"/>
          <w:sz w:val="16"/>
          <w:szCs w:val="16"/>
        </w:rPr>
        <w:t>02</w:t>
      </w:r>
      <w:r>
        <w:rPr>
          <w:rFonts w:asciiTheme="minorHAnsi" w:eastAsia="Arial" w:hAnsiTheme="minorHAnsi" w:cstheme="minorHAnsi"/>
          <w:color w:val="000000"/>
          <w:w w:val="97"/>
          <w:sz w:val="16"/>
          <w:szCs w:val="16"/>
        </w:rPr>
        <w:t>6</w:t>
      </w:r>
    </w:p>
    <w:p w14:paraId="1DBFC43C" w14:textId="77777777" w:rsidR="002B345C" w:rsidRPr="00905794" w:rsidRDefault="00421C7B" w:rsidP="001173C8">
      <w:pPr>
        <w:spacing w:before="30" w:line="186" w:lineRule="exact"/>
        <w:ind w:left="1701" w:right="-143" w:firstLine="423"/>
        <w:rPr>
          <w:rFonts w:asciiTheme="minorHAnsi" w:hAnsiTheme="minorHAnsi" w:cstheme="minorHAnsi"/>
          <w:sz w:val="24"/>
        </w:rPr>
        <w:sectPr w:rsidR="002B345C" w:rsidRPr="00905794" w:rsidSect="00F11D99">
          <w:type w:val="continuous"/>
          <w:pgSz w:w="11911" w:h="16841"/>
          <w:pgMar w:top="1417" w:right="996" w:bottom="0" w:left="851" w:header="720" w:footer="720" w:gutter="0"/>
          <w:cols w:space="720"/>
        </w:sectPr>
      </w:pPr>
      <w:r w:rsidRPr="00905794">
        <w:rPr>
          <w:rFonts w:asciiTheme="minorHAnsi" w:eastAsia="Arial" w:hAnsiTheme="minorHAnsi" w:cstheme="minorHAnsi"/>
          <w:color w:val="000000"/>
          <w:w w:val="97"/>
          <w:sz w:val="22"/>
          <w:szCs w:val="19"/>
        </w:rPr>
        <w:t>Hiermit beantrage ich den Eintritt in den </w:t>
      </w:r>
      <w:r w:rsidR="007C08B9">
        <w:rPr>
          <w:rFonts w:asciiTheme="minorHAnsi" w:eastAsia="Arial" w:hAnsiTheme="minorHAnsi" w:cstheme="minorHAnsi"/>
          <w:color w:val="000000"/>
          <w:w w:val="97"/>
          <w:sz w:val="22"/>
          <w:szCs w:val="19"/>
        </w:rPr>
        <w:t>Verein Lebendiges Lahrfeld</w:t>
      </w:r>
      <w:r w:rsidRPr="00905794">
        <w:rPr>
          <w:rFonts w:asciiTheme="minorHAnsi" w:eastAsia="Arial" w:hAnsiTheme="minorHAnsi" w:cstheme="minorHAnsi"/>
          <w:color w:val="000000"/>
          <w:w w:val="97"/>
          <w:sz w:val="22"/>
          <w:szCs w:val="19"/>
        </w:rPr>
        <w:t> e.V.,</w:t>
      </w:r>
      <w:r w:rsidRPr="00905794">
        <w:rPr>
          <w:rFonts w:asciiTheme="minorHAnsi" w:eastAsia="Arial" w:hAnsiTheme="minorHAnsi" w:cstheme="minorHAnsi"/>
          <w:color w:val="000000"/>
          <w:sz w:val="22"/>
          <w:szCs w:val="19"/>
        </w:rPr>
        <w:t> </w:t>
      </w:r>
    </w:p>
    <w:p w14:paraId="60D7F348" w14:textId="77777777" w:rsidR="002B345C" w:rsidRPr="00824B6E" w:rsidRDefault="00421C7B" w:rsidP="001173C8">
      <w:pPr>
        <w:spacing w:before="44" w:line="186" w:lineRule="exact"/>
        <w:ind w:left="1560" w:right="-143" w:firstLine="564"/>
        <w:rPr>
          <w:rFonts w:asciiTheme="minorHAnsi" w:hAnsiTheme="minorHAnsi" w:cstheme="minorHAnsi"/>
          <w:sz w:val="24"/>
          <w:lang w:val="pt-PT"/>
        </w:rPr>
      </w:pPr>
      <w:r w:rsidRPr="00824B6E">
        <w:rPr>
          <w:rFonts w:asciiTheme="minorHAnsi" w:eastAsia="Arial" w:hAnsiTheme="minorHAnsi" w:cstheme="minorHAnsi"/>
          <w:color w:val="000000"/>
          <w:w w:val="82"/>
          <w:sz w:val="22"/>
          <w:szCs w:val="19"/>
          <w:lang w:val="pt-PT"/>
        </w:rPr>
        <w:t>( B I T T E  IN  B L O C K S C H R I F T   A U S F Ü L L E N !  )</w:t>
      </w:r>
      <w:r w:rsidRPr="00824B6E">
        <w:rPr>
          <w:rFonts w:asciiTheme="minorHAnsi" w:eastAsia="Arial" w:hAnsiTheme="minorHAnsi" w:cstheme="minorHAnsi"/>
          <w:color w:val="000000"/>
          <w:sz w:val="22"/>
          <w:szCs w:val="19"/>
          <w:lang w:val="pt-PT"/>
        </w:rPr>
        <w:t> </w:t>
      </w:r>
    </w:p>
    <w:p w14:paraId="579D07EB" w14:textId="77777777" w:rsidR="002B345C" w:rsidRPr="00824B6E" w:rsidRDefault="002B345C" w:rsidP="0088496A">
      <w:pPr>
        <w:spacing w:line="20" w:lineRule="exact"/>
        <w:ind w:left="1701" w:right="-143"/>
        <w:rPr>
          <w:rFonts w:asciiTheme="minorHAnsi" w:hAnsiTheme="minorHAnsi" w:cstheme="minorHAnsi"/>
          <w:sz w:val="24"/>
          <w:lang w:val="pt-PT"/>
        </w:rPr>
        <w:sectPr w:rsidR="002B345C" w:rsidRPr="00824B6E" w:rsidSect="001173C8">
          <w:type w:val="continuous"/>
          <w:pgSz w:w="11911" w:h="16841"/>
          <w:pgMar w:top="993" w:right="996" w:bottom="0" w:left="993" w:header="720" w:footer="720" w:gutter="0"/>
          <w:cols w:space="720"/>
        </w:sectPr>
      </w:pPr>
    </w:p>
    <w:p w14:paraId="3E459864" w14:textId="77777777" w:rsidR="002B345C" w:rsidRDefault="00802EE5" w:rsidP="001173C8">
      <w:pPr>
        <w:spacing w:before="44" w:line="186" w:lineRule="exact"/>
        <w:ind w:left="423" w:right="-143" w:firstLine="1701"/>
        <w:rPr>
          <w:rFonts w:asciiTheme="minorHAnsi" w:eastAsia="Arial" w:hAnsiTheme="minorHAnsi" w:cstheme="minorHAnsi"/>
          <w:b/>
          <w:bCs/>
          <w:color w:val="000000"/>
          <w:sz w:val="22"/>
          <w:szCs w:val="19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6BEFB0C9" wp14:editId="655E0FAB">
                <wp:simplePos x="0" y="0"/>
                <wp:positionH relativeFrom="column">
                  <wp:posOffset>5091173</wp:posOffset>
                </wp:positionH>
                <wp:positionV relativeFrom="paragraph">
                  <wp:posOffset>57826</wp:posOffset>
                </wp:positionV>
                <wp:extent cx="914400" cy="262647"/>
                <wp:effectExtent l="0" t="285750" r="0" b="290195"/>
                <wp:wrapNone/>
                <wp:docPr id="13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279835">
                          <a:off x="0" y="0"/>
                          <a:ext cx="914400" cy="2626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D4C36F" w14:textId="77777777" w:rsidR="00802EE5" w:rsidRPr="00802EE5" w:rsidRDefault="00802EE5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802EE5">
                              <w:rPr>
                                <w:rFonts w:asciiTheme="minorHAnsi" w:hAnsiTheme="minorHAnsi" w:cstheme="minorHAnsi"/>
                                <w:highlight w:val="yellow"/>
                              </w:rPr>
                              <w:t>Name des neuen Mitglieds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6BEFB0C9" id="_x0000_t202" coordsize="21600,21600" o:spt="202" path="m,l,21600r21600,l21600,xe">
                <v:stroke joinstyle="miter"/>
                <v:path gradientshapeok="t" o:connecttype="rect"/>
              </v:shapetype>
              <v:shape id="Textfeld 13" o:spid="_x0000_s1026" type="#_x0000_t202" style="position:absolute;left:0;text-align:left;margin-left:400.9pt;margin-top:4.55pt;width:1in;height:20.7pt;rotation:-1441972fd;z-index:25167718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" fillcolor="white [3201]" stroked="f" strokeweight=".5pt">
                <v:textbox>
                  <w:txbxContent>
                    <w:p w14:paraId="31D4C36F" w14:textId="77777777" w:rsidR="00802EE5" w:rsidRPr="00802EE5" w:rsidRDefault="00802EE5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802EE5">
                        <w:rPr>
                          <w:rFonts w:asciiTheme="minorHAnsi" w:hAnsiTheme="minorHAnsi" w:cstheme="minorHAnsi"/>
                          <w:highlight w:val="yellow"/>
                        </w:rPr>
                        <w:t>Name des neuen Mitglieds</w:t>
                      </w:r>
                    </w:p>
                  </w:txbxContent>
                </v:textbox>
              </v:shape>
            </w:pict>
          </mc:Fallback>
        </mc:AlternateContent>
      </w:r>
      <w:r w:rsidR="00421C7B" w:rsidRPr="00905794">
        <w:rPr>
          <w:rFonts w:asciiTheme="minorHAnsi" w:eastAsia="Arial" w:hAnsiTheme="minorHAnsi" w:cstheme="minorHAnsi"/>
          <w:color w:val="000000"/>
          <w:w w:val="86"/>
          <w:sz w:val="22"/>
          <w:szCs w:val="19"/>
        </w:rPr>
        <w:t>Gläubiger - ID: </w:t>
      </w:r>
      <w:r w:rsidR="001C1786" w:rsidRPr="001C1786">
        <w:rPr>
          <w:rFonts w:asciiTheme="minorHAnsi" w:eastAsia="Arial" w:hAnsiTheme="minorHAnsi" w:cstheme="minorHAnsi"/>
          <w:b/>
          <w:color w:val="002060"/>
          <w:w w:val="86"/>
          <w:sz w:val="22"/>
          <w:szCs w:val="19"/>
        </w:rPr>
        <w:t>DE 125576357</w:t>
      </w:r>
    </w:p>
    <w:p w14:paraId="0EF3FBE3" w14:textId="77777777" w:rsidR="007E5984" w:rsidRPr="00905794" w:rsidRDefault="007E5984" w:rsidP="0088496A">
      <w:pPr>
        <w:spacing w:before="44" w:line="186" w:lineRule="exact"/>
        <w:ind w:right="-143" w:firstLine="1701"/>
        <w:rPr>
          <w:rFonts w:asciiTheme="minorHAnsi" w:eastAsia="Arial" w:hAnsiTheme="minorHAnsi" w:cstheme="minorHAnsi"/>
          <w:b/>
          <w:bCs/>
          <w:color w:val="000000"/>
          <w:w w:val="103"/>
          <w:sz w:val="22"/>
          <w:szCs w:val="19"/>
        </w:rPr>
      </w:pPr>
    </w:p>
    <w:p w14:paraId="4112F8D9" w14:textId="77777777" w:rsidR="00905794" w:rsidRDefault="001E67DF" w:rsidP="0088496A">
      <w:pPr>
        <w:ind w:right="-143"/>
        <w:rPr>
          <w:rFonts w:asciiTheme="minorHAnsi" w:hAnsiTheme="minorHAnsi" w:cstheme="minorHAnsi"/>
        </w:rPr>
      </w:pPr>
      <w:r w:rsidRPr="001E67DF">
        <w:rPr>
          <w:rFonts w:asciiTheme="minorHAnsi" w:hAnsiTheme="minorHAnsi" w:cstheme="minorHAnsi"/>
        </w:rPr>
        <w:t>Folgende Daten sind für die Durchführung des Mitgliedsverhältnisses erforderlich!</w:t>
      </w:r>
    </w:p>
    <w:p w14:paraId="0FE17E51" w14:textId="77777777" w:rsidR="00E449B6" w:rsidRDefault="00E449B6" w:rsidP="0088496A">
      <w:pPr>
        <w:ind w:right="-143"/>
        <w:rPr>
          <w:rFonts w:asciiTheme="minorHAnsi" w:hAnsiTheme="minorHAnsi" w:cstheme="minorHAnsi"/>
        </w:rPr>
      </w:pPr>
    </w:p>
    <w:p w14:paraId="58B7A8F7" w14:textId="77777777" w:rsidR="001F5450" w:rsidRDefault="00D41620" w:rsidP="0088496A">
      <w:pPr>
        <w:ind w:right="-14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648C0EAD" wp14:editId="6C1BF0D7">
                <wp:simplePos x="0" y="0"/>
                <wp:positionH relativeFrom="column">
                  <wp:posOffset>-5999</wp:posOffset>
                </wp:positionH>
                <wp:positionV relativeFrom="paragraph">
                  <wp:posOffset>19563</wp:posOffset>
                </wp:positionV>
                <wp:extent cx="6508800" cy="1648800"/>
                <wp:effectExtent l="0" t="0" r="25400" b="27940"/>
                <wp:wrapNone/>
                <wp:docPr id="6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8800" cy="164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2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1134"/>
                              <w:gridCol w:w="3539"/>
                              <w:gridCol w:w="1559"/>
                              <w:gridCol w:w="2830"/>
                            </w:tblGrid>
                            <w:tr w:rsidR="006D6D92" w:rsidRPr="006D6D92" w14:paraId="4B7E9413" w14:textId="77777777" w:rsidTr="00F95A73">
                              <w:trPr>
                                <w:trHeight w:val="454"/>
                                <w:jc w:val="center"/>
                              </w:trPr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443FA4F" w14:textId="77777777" w:rsidR="006D6D92" w:rsidRPr="006D6D92" w:rsidRDefault="006D6D92" w:rsidP="006D6D92">
                                  <w:pPr>
                                    <w:rPr>
                                      <w:noProof/>
                                    </w:rPr>
                                  </w:pPr>
                                  <w:r w:rsidRPr="006D6D92">
                                    <w:rPr>
                                      <w:noProof/>
                                    </w:rPr>
                                    <w:t>Name:</w:t>
                                  </w:r>
                                </w:p>
                              </w:tc>
                              <w:tc>
                                <w:tcPr>
                                  <w:tcW w:w="3539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EE64BC4" w14:textId="77777777" w:rsidR="006D6D92" w:rsidRPr="006D6D92" w:rsidRDefault="006D6D92" w:rsidP="006D6D92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3F57858" w14:textId="77777777" w:rsidR="006D6D92" w:rsidRPr="006D6D92" w:rsidRDefault="006D6D92" w:rsidP="006D6D92">
                                  <w:pPr>
                                    <w:rPr>
                                      <w:noProof/>
                                    </w:rPr>
                                  </w:pPr>
                                  <w:r w:rsidRPr="006D6D92">
                                    <w:rPr>
                                      <w:noProof/>
                                    </w:rPr>
                                    <w:t>Vorname:</w:t>
                                  </w:r>
                                </w:p>
                              </w:tc>
                              <w:tc>
                                <w:tcPr>
                                  <w:tcW w:w="2830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B168F27" w14:textId="77777777" w:rsidR="006D6D92" w:rsidRPr="006D6D92" w:rsidRDefault="006D6D92" w:rsidP="006D6D92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  <w:tr w:rsidR="006D6D92" w:rsidRPr="006D6D92" w14:paraId="01DD1F14" w14:textId="77777777" w:rsidTr="00F95A73">
                              <w:trPr>
                                <w:trHeight w:val="454"/>
                                <w:jc w:val="center"/>
                              </w:trPr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2036CA0" w14:textId="77777777" w:rsidR="006D6D92" w:rsidRPr="006D6D92" w:rsidRDefault="006D6D92" w:rsidP="006D6D92">
                                  <w:pPr>
                                    <w:rPr>
                                      <w:noProof/>
                                    </w:rPr>
                                  </w:pPr>
                                  <w:r w:rsidRPr="006D6D92">
                                    <w:rPr>
                                      <w:noProof/>
                                    </w:rPr>
                                    <w:t>Straße</w:t>
                                  </w:r>
                                </w:p>
                              </w:tc>
                              <w:tc>
                                <w:tcPr>
                                  <w:tcW w:w="353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86B1A27" w14:textId="77777777" w:rsidR="006D6D92" w:rsidRPr="006D6D92" w:rsidRDefault="006D6D92" w:rsidP="00F95A73">
                                  <w:pPr>
                                    <w:jc w:val="center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FD736D0" w14:textId="77777777" w:rsidR="006D6D92" w:rsidRPr="006D6D92" w:rsidRDefault="006D6D92" w:rsidP="006D6D92">
                                  <w:pPr>
                                    <w:rPr>
                                      <w:noProof/>
                                    </w:rPr>
                                  </w:pPr>
                                  <w:r w:rsidRPr="006D6D92">
                                    <w:rPr>
                                      <w:noProof/>
                                    </w:rPr>
                                    <w:t>Mobil:</w:t>
                                  </w:r>
                                </w:p>
                              </w:tc>
                              <w:tc>
                                <w:tcPr>
                                  <w:tcW w:w="283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2E5EB1F0" w14:textId="77777777" w:rsidR="006D6D92" w:rsidRPr="006D6D92" w:rsidRDefault="006D6D92" w:rsidP="006D6D92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  <w:tr w:rsidR="006D6D92" w:rsidRPr="006D6D92" w14:paraId="5CE88A9B" w14:textId="77777777" w:rsidTr="00F95A73">
                              <w:trPr>
                                <w:trHeight w:val="454"/>
                                <w:jc w:val="center"/>
                              </w:trPr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AFE0268" w14:textId="77777777" w:rsidR="006D6D92" w:rsidRPr="006D6D92" w:rsidRDefault="006D6D92" w:rsidP="006D6D92">
                                  <w:pPr>
                                    <w:rPr>
                                      <w:noProof/>
                                    </w:rPr>
                                  </w:pPr>
                                  <w:r w:rsidRPr="006D6D92">
                                    <w:rPr>
                                      <w:noProof/>
                                    </w:rPr>
                                    <w:t>PLZ:</w:t>
                                  </w:r>
                                </w:p>
                              </w:tc>
                              <w:tc>
                                <w:tcPr>
                                  <w:tcW w:w="3539" w:type="dxa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1DAF15D8" w14:textId="77777777" w:rsidR="006D6D92" w:rsidRPr="006D6D92" w:rsidRDefault="006D6D92" w:rsidP="006D6D92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0E5C394" w14:textId="77777777" w:rsidR="006D6D92" w:rsidRPr="006D6D92" w:rsidRDefault="006D6D92" w:rsidP="006D6D92">
                                  <w:pPr>
                                    <w:rPr>
                                      <w:noProof/>
                                    </w:rPr>
                                  </w:pPr>
                                  <w:r w:rsidRPr="006D6D92">
                                    <w:rPr>
                                      <w:noProof/>
                                    </w:rPr>
                                    <w:t>Geschlecht:</w:t>
                                  </w:r>
                                </w:p>
                              </w:tc>
                              <w:tc>
                                <w:tcPr>
                                  <w:tcW w:w="2830" w:type="dxa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698CE2E0" w14:textId="77777777" w:rsidR="006D6D92" w:rsidRPr="006D6D92" w:rsidRDefault="006D6D92" w:rsidP="00F95A73">
                                  <w:pPr>
                                    <w:jc w:val="center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  <w:tr w:rsidR="006D6D92" w:rsidRPr="006D6D92" w14:paraId="01987E31" w14:textId="77777777" w:rsidTr="00F95A73">
                              <w:trPr>
                                <w:trHeight w:val="454"/>
                                <w:jc w:val="center"/>
                              </w:trPr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01A5757" w14:textId="77777777" w:rsidR="006D6D92" w:rsidRPr="006D6D92" w:rsidRDefault="006D6D92" w:rsidP="006D6D92">
                                  <w:pPr>
                                    <w:rPr>
                                      <w:noProof/>
                                    </w:rPr>
                                  </w:pPr>
                                  <w:r w:rsidRPr="006D6D92">
                                    <w:rPr>
                                      <w:noProof/>
                                    </w:rPr>
                                    <w:t>Wohnort:</w:t>
                                  </w:r>
                                </w:p>
                              </w:tc>
                              <w:tc>
                                <w:tcPr>
                                  <w:tcW w:w="3539" w:type="dxa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6D95882F" w14:textId="77777777" w:rsidR="006D6D92" w:rsidRPr="006D6D92" w:rsidRDefault="006D6D92" w:rsidP="006D6D92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C965C47" w14:textId="77777777" w:rsidR="006D6D92" w:rsidRPr="006D6D92" w:rsidRDefault="006D6D92" w:rsidP="006D6D92">
                                  <w:pPr>
                                    <w:rPr>
                                      <w:noProof/>
                                    </w:rPr>
                                  </w:pPr>
                                  <w:r w:rsidRPr="006D6D92">
                                    <w:rPr>
                                      <w:noProof/>
                                    </w:rPr>
                                    <w:t>Geburtstag:</w:t>
                                  </w:r>
                                </w:p>
                              </w:tc>
                              <w:tc>
                                <w:tcPr>
                                  <w:tcW w:w="2830" w:type="dxa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4F5EC42B" w14:textId="77777777" w:rsidR="006D6D92" w:rsidRPr="006D6D92" w:rsidRDefault="006D6D92" w:rsidP="006D6D92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  <w:tr w:rsidR="006D6D92" w:rsidRPr="006D6D92" w14:paraId="4107B662" w14:textId="77777777" w:rsidTr="00F95A73">
                              <w:trPr>
                                <w:trHeight w:val="549"/>
                                <w:jc w:val="center"/>
                              </w:trPr>
                              <w:tc>
                                <w:tcPr>
                                  <w:tcW w:w="9062" w:type="dxa"/>
                                  <w:gridSpan w:val="4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522DC5BD" w14:textId="77777777" w:rsidR="006D6D92" w:rsidRPr="006D6D92" w:rsidRDefault="006D6D92" w:rsidP="006D6D92">
                                  <w:pPr>
                                    <w:rPr>
                                      <w:noProof/>
                                    </w:rPr>
                                  </w:pPr>
                                  <w:r w:rsidRPr="006D6D92">
                                    <w:rPr>
                                      <w:noProof/>
                                    </w:rPr>
                                    <w:t>Emailadresse:</w:t>
                                  </w:r>
                                </w:p>
                              </w:tc>
                            </w:tr>
                            <w:tr w:rsidR="006D6D92" w:rsidRPr="006D6D92" w14:paraId="13E656FA" w14:textId="77777777" w:rsidTr="00F95A73">
                              <w:trPr>
                                <w:trHeight w:val="170"/>
                                <w:jc w:val="center"/>
                              </w:trPr>
                              <w:tc>
                                <w:tcPr>
                                  <w:tcW w:w="9062" w:type="dxa"/>
                                  <w:gridSpan w:val="4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FECA0EC" w14:textId="77777777" w:rsidR="006D6D92" w:rsidRPr="006D6D92" w:rsidRDefault="006D6D92" w:rsidP="006D6D92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  <w:tr w:rsidR="006D6D92" w:rsidRPr="006D6D92" w14:paraId="47D0872B" w14:textId="77777777" w:rsidTr="00F95A73">
                              <w:trPr>
                                <w:trHeight w:val="170"/>
                                <w:jc w:val="center"/>
                              </w:trPr>
                              <w:tc>
                                <w:tcPr>
                                  <w:tcW w:w="9062" w:type="dxa"/>
                                  <w:gridSpan w:val="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6A3751D" w14:textId="77777777" w:rsidR="006D6D92" w:rsidRPr="006D6D92" w:rsidRDefault="006D6D92" w:rsidP="006D6D92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5DE47DA" w14:textId="77777777" w:rsidR="00A14762" w:rsidRDefault="00A1476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8C0EAD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7" type="#_x0000_t202" style="position:absolute;margin-left:-.45pt;margin-top:1.55pt;width:512.5pt;height:129.8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">
                <v:textbox>
                  <w:txbxContent>
                    <w:tbl>
                      <w:tblPr>
                        <w:tblStyle w:val="Tabellenraster2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1134"/>
                        <w:gridCol w:w="3539"/>
                        <w:gridCol w:w="1559"/>
                        <w:gridCol w:w="2830"/>
                      </w:tblGrid>
                      <w:tr w:rsidR="006D6D92" w:rsidRPr="006D6D92" w14:paraId="4B7E9413" w14:textId="77777777" w:rsidTr="00F95A73">
                        <w:trPr>
                          <w:trHeight w:val="454"/>
                          <w:jc w:val="center"/>
                        </w:trPr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443FA4F" w14:textId="77777777" w:rsidR="006D6D92" w:rsidRPr="006D6D92" w:rsidRDefault="006D6D92" w:rsidP="006D6D92">
                            <w:pPr>
                              <w:rPr>
                                <w:noProof/>
                              </w:rPr>
                            </w:pPr>
                            <w:r w:rsidRPr="006D6D92">
                              <w:rPr>
                                <w:noProof/>
                              </w:rPr>
                              <w:t>Name:</w:t>
                            </w:r>
                          </w:p>
                        </w:tc>
                        <w:tc>
                          <w:tcPr>
                            <w:tcW w:w="3539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EE64BC4" w14:textId="77777777" w:rsidR="006D6D92" w:rsidRPr="006D6D92" w:rsidRDefault="006D6D92" w:rsidP="006D6D92">
                            <w:pPr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3F57858" w14:textId="77777777" w:rsidR="006D6D92" w:rsidRPr="006D6D92" w:rsidRDefault="006D6D92" w:rsidP="006D6D92">
                            <w:pPr>
                              <w:rPr>
                                <w:noProof/>
                              </w:rPr>
                            </w:pPr>
                            <w:r w:rsidRPr="006D6D92">
                              <w:rPr>
                                <w:noProof/>
                              </w:rPr>
                              <w:t>Vorname:</w:t>
                            </w:r>
                          </w:p>
                        </w:tc>
                        <w:tc>
                          <w:tcPr>
                            <w:tcW w:w="2830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B168F27" w14:textId="77777777" w:rsidR="006D6D92" w:rsidRPr="006D6D92" w:rsidRDefault="006D6D92" w:rsidP="006D6D92">
                            <w:pPr>
                              <w:rPr>
                                <w:noProof/>
                              </w:rPr>
                            </w:pPr>
                          </w:p>
                        </w:tc>
                      </w:tr>
                      <w:tr w:rsidR="006D6D92" w:rsidRPr="006D6D92" w14:paraId="01DD1F14" w14:textId="77777777" w:rsidTr="00F95A73">
                        <w:trPr>
                          <w:trHeight w:val="454"/>
                          <w:jc w:val="center"/>
                        </w:trPr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2036CA0" w14:textId="77777777" w:rsidR="006D6D92" w:rsidRPr="006D6D92" w:rsidRDefault="006D6D92" w:rsidP="006D6D92">
                            <w:pPr>
                              <w:rPr>
                                <w:noProof/>
                              </w:rPr>
                            </w:pPr>
                            <w:r w:rsidRPr="006D6D92">
                              <w:rPr>
                                <w:noProof/>
                              </w:rPr>
                              <w:t>Straße</w:t>
                            </w:r>
                          </w:p>
                        </w:tc>
                        <w:tc>
                          <w:tcPr>
                            <w:tcW w:w="3539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86B1A27" w14:textId="77777777" w:rsidR="006D6D92" w:rsidRPr="006D6D92" w:rsidRDefault="006D6D92" w:rsidP="00F95A73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FD736D0" w14:textId="77777777" w:rsidR="006D6D92" w:rsidRPr="006D6D92" w:rsidRDefault="006D6D92" w:rsidP="006D6D92">
                            <w:pPr>
                              <w:rPr>
                                <w:noProof/>
                              </w:rPr>
                            </w:pPr>
                            <w:r w:rsidRPr="006D6D92">
                              <w:rPr>
                                <w:noProof/>
                              </w:rPr>
                              <w:t>Mobil:</w:t>
                            </w:r>
                          </w:p>
                        </w:tc>
                        <w:tc>
                          <w:tcPr>
                            <w:tcW w:w="2830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2E5EB1F0" w14:textId="77777777" w:rsidR="006D6D92" w:rsidRPr="006D6D92" w:rsidRDefault="006D6D92" w:rsidP="006D6D92">
                            <w:pPr>
                              <w:rPr>
                                <w:noProof/>
                              </w:rPr>
                            </w:pPr>
                          </w:p>
                        </w:tc>
                      </w:tr>
                      <w:tr w:rsidR="006D6D92" w:rsidRPr="006D6D92" w14:paraId="5CE88A9B" w14:textId="77777777" w:rsidTr="00F95A73">
                        <w:trPr>
                          <w:trHeight w:val="454"/>
                          <w:jc w:val="center"/>
                        </w:trPr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AFE0268" w14:textId="77777777" w:rsidR="006D6D92" w:rsidRPr="006D6D92" w:rsidRDefault="006D6D92" w:rsidP="006D6D92">
                            <w:pPr>
                              <w:rPr>
                                <w:noProof/>
                              </w:rPr>
                            </w:pPr>
                            <w:r w:rsidRPr="006D6D92">
                              <w:rPr>
                                <w:noProof/>
                              </w:rPr>
                              <w:t>PLZ:</w:t>
                            </w:r>
                          </w:p>
                        </w:tc>
                        <w:tc>
                          <w:tcPr>
                            <w:tcW w:w="3539" w:type="dxa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1DAF15D8" w14:textId="77777777" w:rsidR="006D6D92" w:rsidRPr="006D6D92" w:rsidRDefault="006D6D92" w:rsidP="006D6D92">
                            <w:pPr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0E5C394" w14:textId="77777777" w:rsidR="006D6D92" w:rsidRPr="006D6D92" w:rsidRDefault="006D6D92" w:rsidP="006D6D92">
                            <w:pPr>
                              <w:rPr>
                                <w:noProof/>
                              </w:rPr>
                            </w:pPr>
                            <w:r w:rsidRPr="006D6D92">
                              <w:rPr>
                                <w:noProof/>
                              </w:rPr>
                              <w:t>Geschlecht:</w:t>
                            </w:r>
                          </w:p>
                        </w:tc>
                        <w:tc>
                          <w:tcPr>
                            <w:tcW w:w="2830" w:type="dxa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698CE2E0" w14:textId="77777777" w:rsidR="006D6D92" w:rsidRPr="006D6D92" w:rsidRDefault="006D6D92" w:rsidP="00F95A73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</w:tc>
                      </w:tr>
                      <w:tr w:rsidR="006D6D92" w:rsidRPr="006D6D92" w14:paraId="01987E31" w14:textId="77777777" w:rsidTr="00F95A73">
                        <w:trPr>
                          <w:trHeight w:val="454"/>
                          <w:jc w:val="center"/>
                        </w:trPr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01A5757" w14:textId="77777777" w:rsidR="006D6D92" w:rsidRPr="006D6D92" w:rsidRDefault="006D6D92" w:rsidP="006D6D92">
                            <w:pPr>
                              <w:rPr>
                                <w:noProof/>
                              </w:rPr>
                            </w:pPr>
                            <w:r w:rsidRPr="006D6D92">
                              <w:rPr>
                                <w:noProof/>
                              </w:rPr>
                              <w:t>Wohnort:</w:t>
                            </w:r>
                          </w:p>
                        </w:tc>
                        <w:tc>
                          <w:tcPr>
                            <w:tcW w:w="3539" w:type="dxa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6D95882F" w14:textId="77777777" w:rsidR="006D6D92" w:rsidRPr="006D6D92" w:rsidRDefault="006D6D92" w:rsidP="006D6D92">
                            <w:pPr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C965C47" w14:textId="77777777" w:rsidR="006D6D92" w:rsidRPr="006D6D92" w:rsidRDefault="006D6D92" w:rsidP="006D6D92">
                            <w:pPr>
                              <w:rPr>
                                <w:noProof/>
                              </w:rPr>
                            </w:pPr>
                            <w:r w:rsidRPr="006D6D92">
                              <w:rPr>
                                <w:noProof/>
                              </w:rPr>
                              <w:t>Geburtstag:</w:t>
                            </w:r>
                          </w:p>
                        </w:tc>
                        <w:tc>
                          <w:tcPr>
                            <w:tcW w:w="2830" w:type="dxa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4F5EC42B" w14:textId="77777777" w:rsidR="006D6D92" w:rsidRPr="006D6D92" w:rsidRDefault="006D6D92" w:rsidP="006D6D92">
                            <w:pPr>
                              <w:rPr>
                                <w:noProof/>
                              </w:rPr>
                            </w:pPr>
                          </w:p>
                        </w:tc>
                      </w:tr>
                      <w:tr w:rsidR="006D6D92" w:rsidRPr="006D6D92" w14:paraId="4107B662" w14:textId="77777777" w:rsidTr="00F95A73">
                        <w:trPr>
                          <w:trHeight w:val="549"/>
                          <w:jc w:val="center"/>
                        </w:trPr>
                        <w:tc>
                          <w:tcPr>
                            <w:tcW w:w="9062" w:type="dxa"/>
                            <w:gridSpan w:val="4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522DC5BD" w14:textId="77777777" w:rsidR="006D6D92" w:rsidRPr="006D6D92" w:rsidRDefault="006D6D92" w:rsidP="006D6D92">
                            <w:pPr>
                              <w:rPr>
                                <w:noProof/>
                              </w:rPr>
                            </w:pPr>
                            <w:r w:rsidRPr="006D6D92">
                              <w:rPr>
                                <w:noProof/>
                              </w:rPr>
                              <w:t>Emailadresse:</w:t>
                            </w:r>
                          </w:p>
                        </w:tc>
                      </w:tr>
                      <w:tr w:rsidR="006D6D92" w:rsidRPr="006D6D92" w14:paraId="13E656FA" w14:textId="77777777" w:rsidTr="00F95A73">
                        <w:trPr>
                          <w:trHeight w:val="170"/>
                          <w:jc w:val="center"/>
                        </w:trPr>
                        <w:tc>
                          <w:tcPr>
                            <w:tcW w:w="9062" w:type="dxa"/>
                            <w:gridSpan w:val="4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FECA0EC" w14:textId="77777777" w:rsidR="006D6D92" w:rsidRPr="006D6D92" w:rsidRDefault="006D6D92" w:rsidP="006D6D92">
                            <w:pPr>
                              <w:rPr>
                                <w:noProof/>
                              </w:rPr>
                            </w:pPr>
                          </w:p>
                        </w:tc>
                      </w:tr>
                      <w:tr w:rsidR="006D6D92" w:rsidRPr="006D6D92" w14:paraId="47D0872B" w14:textId="77777777" w:rsidTr="00F95A73">
                        <w:trPr>
                          <w:trHeight w:val="170"/>
                          <w:jc w:val="center"/>
                        </w:trPr>
                        <w:tc>
                          <w:tcPr>
                            <w:tcW w:w="9062" w:type="dxa"/>
                            <w:gridSpan w:val="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6A3751D" w14:textId="77777777" w:rsidR="006D6D92" w:rsidRPr="006D6D92" w:rsidRDefault="006D6D92" w:rsidP="006D6D92">
                            <w:pPr>
                              <w:rPr>
                                <w:noProof/>
                              </w:rPr>
                            </w:pPr>
                          </w:p>
                        </w:tc>
                      </w:tr>
                    </w:tbl>
                    <w:p w14:paraId="25DE47DA" w14:textId="77777777" w:rsidR="00A14762" w:rsidRDefault="00A14762"/>
                  </w:txbxContent>
                </v:textbox>
              </v:shape>
            </w:pict>
          </mc:Fallback>
        </mc:AlternateContent>
      </w:r>
    </w:p>
    <w:p w14:paraId="18D9E6C5" w14:textId="77777777" w:rsidR="00A14762" w:rsidRDefault="00A14762" w:rsidP="0088496A">
      <w:pPr>
        <w:ind w:right="-143"/>
        <w:rPr>
          <w:rFonts w:asciiTheme="minorHAnsi" w:hAnsiTheme="minorHAnsi" w:cstheme="minorHAnsi"/>
        </w:rPr>
      </w:pPr>
    </w:p>
    <w:p w14:paraId="7A76E1A3" w14:textId="77777777" w:rsidR="00A14762" w:rsidRDefault="00A14762" w:rsidP="0088496A">
      <w:pPr>
        <w:ind w:right="-143"/>
        <w:rPr>
          <w:rFonts w:asciiTheme="minorHAnsi" w:hAnsiTheme="minorHAnsi" w:cstheme="minorHAnsi"/>
        </w:rPr>
      </w:pPr>
    </w:p>
    <w:p w14:paraId="3DBB34C2" w14:textId="77777777" w:rsidR="00A14762" w:rsidRDefault="00A14762" w:rsidP="0088496A">
      <w:pPr>
        <w:ind w:right="-143"/>
        <w:rPr>
          <w:rFonts w:asciiTheme="minorHAnsi" w:hAnsiTheme="minorHAnsi" w:cstheme="minorHAnsi"/>
        </w:rPr>
      </w:pPr>
    </w:p>
    <w:p w14:paraId="51E3CAC5" w14:textId="77777777" w:rsidR="00A14762" w:rsidRDefault="00A14762" w:rsidP="0088496A">
      <w:pPr>
        <w:ind w:right="-143"/>
        <w:rPr>
          <w:rFonts w:asciiTheme="minorHAnsi" w:hAnsiTheme="minorHAnsi" w:cstheme="minorHAnsi"/>
        </w:rPr>
      </w:pPr>
    </w:p>
    <w:p w14:paraId="2AE6CEAB" w14:textId="77777777" w:rsidR="00A14762" w:rsidRDefault="00A14762" w:rsidP="0088496A">
      <w:pPr>
        <w:ind w:right="-143"/>
        <w:rPr>
          <w:rFonts w:asciiTheme="minorHAnsi" w:hAnsiTheme="minorHAnsi" w:cstheme="minorHAnsi"/>
        </w:rPr>
      </w:pPr>
    </w:p>
    <w:p w14:paraId="73934D8F" w14:textId="77777777" w:rsidR="00A14762" w:rsidRDefault="00A14762" w:rsidP="0088496A">
      <w:pPr>
        <w:ind w:right="-143"/>
        <w:rPr>
          <w:rFonts w:asciiTheme="minorHAnsi" w:hAnsiTheme="minorHAnsi" w:cstheme="minorHAnsi"/>
        </w:rPr>
      </w:pPr>
    </w:p>
    <w:p w14:paraId="7513662D" w14:textId="77777777" w:rsidR="00A14762" w:rsidRDefault="00A14762" w:rsidP="0088496A">
      <w:pPr>
        <w:ind w:right="-143"/>
        <w:rPr>
          <w:rFonts w:asciiTheme="minorHAnsi" w:hAnsiTheme="minorHAnsi" w:cstheme="minorHAnsi"/>
        </w:rPr>
      </w:pPr>
    </w:p>
    <w:p w14:paraId="0443B6AD" w14:textId="77777777" w:rsidR="00A14762" w:rsidRDefault="00A14762" w:rsidP="0088496A">
      <w:pPr>
        <w:ind w:right="-143"/>
        <w:rPr>
          <w:rFonts w:asciiTheme="minorHAnsi" w:hAnsiTheme="minorHAnsi" w:cstheme="minorHAnsi"/>
        </w:rPr>
      </w:pPr>
    </w:p>
    <w:p w14:paraId="34C3B4BC" w14:textId="77777777" w:rsidR="00A14762" w:rsidRDefault="00A14762" w:rsidP="0088496A">
      <w:pPr>
        <w:ind w:right="-143"/>
        <w:rPr>
          <w:rFonts w:asciiTheme="minorHAnsi" w:hAnsiTheme="minorHAnsi" w:cstheme="minorHAnsi"/>
        </w:rPr>
      </w:pPr>
    </w:p>
    <w:p w14:paraId="52F95861" w14:textId="77777777" w:rsidR="00A14762" w:rsidRDefault="00A14762" w:rsidP="0088496A">
      <w:pPr>
        <w:ind w:right="-143"/>
        <w:rPr>
          <w:rFonts w:asciiTheme="minorHAnsi" w:hAnsiTheme="minorHAnsi" w:cstheme="minorHAnsi"/>
        </w:rPr>
      </w:pPr>
    </w:p>
    <w:p w14:paraId="42C05109" w14:textId="77777777" w:rsidR="00A14762" w:rsidRPr="00131754" w:rsidRDefault="00421C7B" w:rsidP="0088496A">
      <w:pPr>
        <w:spacing w:before="72" w:line="186" w:lineRule="exact"/>
        <w:ind w:right="-143"/>
        <w:rPr>
          <w:rFonts w:asciiTheme="minorHAnsi" w:eastAsia="Arial" w:hAnsiTheme="minorHAnsi" w:cstheme="minorHAnsi"/>
          <w:b/>
          <w:color w:val="000000"/>
          <w:sz w:val="24"/>
          <w:szCs w:val="19"/>
          <w:u w:val="single"/>
        </w:rPr>
      </w:pPr>
      <w:r w:rsidRPr="00DB3A1F">
        <w:rPr>
          <w:rFonts w:asciiTheme="minorHAnsi" w:eastAsia="Arial" w:hAnsiTheme="minorHAnsi" w:cstheme="minorHAnsi"/>
          <w:b/>
          <w:color w:val="000000"/>
          <w:w w:val="97"/>
          <w:sz w:val="22"/>
          <w:szCs w:val="19"/>
          <w:u w:val="single"/>
        </w:rPr>
        <w:t>Bei unter </w:t>
      </w:r>
      <w:proofErr w:type="gramStart"/>
      <w:r w:rsidRPr="00DB3A1F">
        <w:rPr>
          <w:rFonts w:asciiTheme="minorHAnsi" w:eastAsia="Arial" w:hAnsiTheme="minorHAnsi" w:cstheme="minorHAnsi"/>
          <w:b/>
          <w:color w:val="000000"/>
          <w:w w:val="97"/>
          <w:sz w:val="22"/>
          <w:szCs w:val="19"/>
          <w:u w:val="single"/>
        </w:rPr>
        <w:t>18 </w:t>
      </w:r>
      <w:r w:rsidR="007C08B9">
        <w:rPr>
          <w:rFonts w:asciiTheme="minorHAnsi" w:eastAsia="Arial" w:hAnsiTheme="minorHAnsi" w:cstheme="minorHAnsi"/>
          <w:b/>
          <w:color w:val="000000"/>
          <w:w w:val="97"/>
          <w:sz w:val="22"/>
          <w:szCs w:val="19"/>
          <w:u w:val="single"/>
        </w:rPr>
        <w:t>jährigen</w:t>
      </w:r>
      <w:proofErr w:type="gramEnd"/>
      <w:r w:rsidR="007C08B9">
        <w:rPr>
          <w:rFonts w:asciiTheme="minorHAnsi" w:eastAsia="Arial" w:hAnsiTheme="minorHAnsi" w:cstheme="minorHAnsi"/>
          <w:b/>
          <w:color w:val="000000"/>
          <w:w w:val="97"/>
          <w:sz w:val="22"/>
          <w:szCs w:val="19"/>
          <w:u w:val="single"/>
        </w:rPr>
        <w:t xml:space="preserve"> Mitgliedern</w:t>
      </w:r>
      <w:r w:rsidRPr="00DB3A1F">
        <w:rPr>
          <w:rFonts w:asciiTheme="minorHAnsi" w:eastAsia="Arial" w:hAnsiTheme="minorHAnsi" w:cstheme="minorHAnsi"/>
          <w:b/>
          <w:color w:val="000000"/>
          <w:w w:val="97"/>
          <w:sz w:val="22"/>
          <w:szCs w:val="19"/>
          <w:u w:val="single"/>
        </w:rPr>
        <w:t>: </w:t>
      </w:r>
      <w:r w:rsidRPr="00397DD5">
        <w:rPr>
          <w:rFonts w:asciiTheme="minorHAnsi" w:eastAsia="Arial" w:hAnsiTheme="minorHAnsi" w:cstheme="minorHAnsi"/>
          <w:b/>
          <w:color w:val="000000"/>
          <w:w w:val="97"/>
          <w:sz w:val="24"/>
          <w:szCs w:val="19"/>
          <w:u w:val="single"/>
        </w:rPr>
        <w:t>Daten des Erziehungsberechtigten</w:t>
      </w:r>
      <w:r w:rsidRPr="00DB3A1F">
        <w:rPr>
          <w:rFonts w:asciiTheme="minorHAnsi" w:eastAsia="Arial" w:hAnsiTheme="minorHAnsi" w:cstheme="minorHAnsi"/>
          <w:b/>
          <w:color w:val="000000"/>
          <w:w w:val="97"/>
          <w:sz w:val="28"/>
          <w:szCs w:val="19"/>
          <w:u w:val="single"/>
        </w:rPr>
        <w:t>:</w:t>
      </w:r>
      <w:r w:rsidRPr="00DB3A1F">
        <w:rPr>
          <w:rFonts w:asciiTheme="minorHAnsi" w:eastAsia="Arial" w:hAnsiTheme="minorHAnsi" w:cstheme="minorHAnsi"/>
          <w:b/>
          <w:color w:val="000000"/>
          <w:sz w:val="24"/>
          <w:szCs w:val="19"/>
          <w:u w:val="single"/>
        </w:rPr>
        <w:t> </w:t>
      </w:r>
    </w:p>
    <w:p w14:paraId="66F1B144" w14:textId="77777777" w:rsidR="00A14762" w:rsidRDefault="00F11D99" w:rsidP="0088496A">
      <w:pPr>
        <w:spacing w:before="72" w:line="186" w:lineRule="exact"/>
        <w:ind w:right="-143"/>
        <w:rPr>
          <w:rFonts w:asciiTheme="minorHAnsi" w:hAnsiTheme="minorHAnsi" w:cstheme="minorHAnsi"/>
          <w:b/>
          <w:sz w:val="24"/>
          <w:u w:val="single"/>
        </w:rPr>
      </w:pPr>
      <w:r>
        <w:rPr>
          <w:rFonts w:asciiTheme="minorHAnsi" w:hAnsiTheme="minorHAnsi" w:cstheme="minorHAnsi"/>
          <w:b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06F35AD3" wp14:editId="40F007BA">
                <wp:simplePos x="0" y="0"/>
                <wp:positionH relativeFrom="column">
                  <wp:posOffset>-17145</wp:posOffset>
                </wp:positionH>
                <wp:positionV relativeFrom="paragraph">
                  <wp:posOffset>76200</wp:posOffset>
                </wp:positionV>
                <wp:extent cx="6517207" cy="1552575"/>
                <wp:effectExtent l="0" t="0" r="17145" b="28575"/>
                <wp:wrapNone/>
                <wp:docPr id="5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7207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3"/>
                              <w:tblW w:w="0" w:type="auto"/>
                              <w:jc w:val="center"/>
                              <w:tblBorders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134"/>
                              <w:gridCol w:w="3539"/>
                              <w:gridCol w:w="1559"/>
                              <w:gridCol w:w="2830"/>
                            </w:tblGrid>
                            <w:tr w:rsidR="00A52116" w:rsidRPr="00A52116" w14:paraId="3748FBA7" w14:textId="77777777" w:rsidTr="00E060D8">
                              <w:trPr>
                                <w:trHeight w:val="454"/>
                                <w:jc w:val="center"/>
                              </w:trPr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14:paraId="07A2E4D9" w14:textId="77777777" w:rsidR="00A52116" w:rsidRPr="00A52116" w:rsidRDefault="00A52116" w:rsidP="00F95A73">
                                  <w:pPr>
                                    <w:rPr>
                                      <w:noProof/>
                                    </w:rPr>
                                  </w:pPr>
                                  <w:r w:rsidRPr="00A52116">
                                    <w:rPr>
                                      <w:noProof/>
                                    </w:rPr>
                                    <w:t>Name:</w:t>
                                  </w:r>
                                </w:p>
                              </w:tc>
                              <w:tc>
                                <w:tcPr>
                                  <w:tcW w:w="3539" w:type="dxa"/>
                                </w:tcPr>
                                <w:p w14:paraId="0F32045E" w14:textId="77777777" w:rsidR="00A52116" w:rsidRPr="00A52116" w:rsidRDefault="00A52116" w:rsidP="00F95A73">
                                  <w:pPr>
                                    <w:jc w:val="center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0CDE5215" w14:textId="77777777" w:rsidR="00A52116" w:rsidRPr="00A52116" w:rsidRDefault="00A52116" w:rsidP="00F95A73">
                                  <w:pPr>
                                    <w:rPr>
                                      <w:noProof/>
                                    </w:rPr>
                                  </w:pPr>
                                  <w:r w:rsidRPr="00A52116">
                                    <w:rPr>
                                      <w:noProof/>
                                    </w:rPr>
                                    <w:t>Vorname:</w:t>
                                  </w:r>
                                </w:p>
                              </w:tc>
                              <w:tc>
                                <w:tcPr>
                                  <w:tcW w:w="2830" w:type="dxa"/>
                                </w:tcPr>
                                <w:p w14:paraId="47FFB17E" w14:textId="77777777" w:rsidR="00A52116" w:rsidRPr="00A52116" w:rsidRDefault="00A52116" w:rsidP="00F95A73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  <w:tr w:rsidR="00E060D8" w:rsidRPr="00A52116" w14:paraId="78E70389" w14:textId="77777777" w:rsidTr="00E060D8">
                              <w:trPr>
                                <w:trHeight w:val="454"/>
                                <w:jc w:val="center"/>
                              </w:trPr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14:paraId="05EAF716" w14:textId="77777777" w:rsidR="00E060D8" w:rsidRPr="00A52116" w:rsidRDefault="00E060D8" w:rsidP="00F95A73">
                                  <w:pPr>
                                    <w:rPr>
                                      <w:noProof/>
                                    </w:rPr>
                                  </w:pPr>
                                  <w:r w:rsidRPr="00A52116">
                                    <w:rPr>
                                      <w:noProof/>
                                    </w:rPr>
                                    <w:t>Straße</w:t>
                                  </w:r>
                                </w:p>
                              </w:tc>
                              <w:tc>
                                <w:tcPr>
                                  <w:tcW w:w="3539" w:type="dxa"/>
                                </w:tcPr>
                                <w:p w14:paraId="2215AA10" w14:textId="77777777" w:rsidR="00E060D8" w:rsidRPr="00A52116" w:rsidRDefault="00E060D8" w:rsidP="00F95A73">
                                  <w:pPr>
                                    <w:jc w:val="center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3429DB97" w14:textId="77777777" w:rsidR="00E060D8" w:rsidRPr="00A52116" w:rsidRDefault="00E060D8" w:rsidP="00F95A73">
                                  <w:pPr>
                                    <w:rPr>
                                      <w:noProof/>
                                    </w:rPr>
                                  </w:pPr>
                                  <w:r w:rsidRPr="00A52116">
                                    <w:rPr>
                                      <w:noProof/>
                                    </w:rPr>
                                    <w:t>Mobil:</w:t>
                                  </w:r>
                                </w:p>
                              </w:tc>
                              <w:tc>
                                <w:tcPr>
                                  <w:tcW w:w="2830" w:type="dxa"/>
                                </w:tcPr>
                                <w:p w14:paraId="44D9F70A" w14:textId="77777777" w:rsidR="00E060D8" w:rsidRPr="00A52116" w:rsidRDefault="00E060D8" w:rsidP="00F95A73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  <w:tr w:rsidR="00E060D8" w:rsidRPr="00A52116" w14:paraId="3749B42B" w14:textId="77777777" w:rsidTr="00E060D8">
                              <w:trPr>
                                <w:trHeight w:val="454"/>
                                <w:jc w:val="center"/>
                              </w:trPr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14:paraId="517F94DB" w14:textId="77777777" w:rsidR="00E060D8" w:rsidRPr="00A52116" w:rsidRDefault="00E060D8" w:rsidP="00F95A73">
                                  <w:pPr>
                                    <w:rPr>
                                      <w:noProof/>
                                    </w:rPr>
                                  </w:pPr>
                                  <w:r w:rsidRPr="00A52116">
                                    <w:rPr>
                                      <w:noProof/>
                                    </w:rPr>
                                    <w:t>PLZ:</w:t>
                                  </w:r>
                                </w:p>
                              </w:tc>
                              <w:tc>
                                <w:tcPr>
                                  <w:tcW w:w="3539" w:type="dxa"/>
                                </w:tcPr>
                                <w:p w14:paraId="267E7997" w14:textId="77777777" w:rsidR="00E060D8" w:rsidRPr="00A52116" w:rsidRDefault="00E060D8" w:rsidP="00F95A73">
                                  <w:pPr>
                                    <w:jc w:val="center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5D0B5C23" w14:textId="77777777" w:rsidR="00E060D8" w:rsidRPr="00A52116" w:rsidRDefault="00E060D8" w:rsidP="00F95A73">
                                  <w:pPr>
                                    <w:rPr>
                                      <w:noProof/>
                                    </w:rPr>
                                  </w:pPr>
                                  <w:r w:rsidRPr="00A52116">
                                    <w:rPr>
                                      <w:noProof/>
                                    </w:rPr>
                                    <w:t>Wohnort:</w:t>
                                  </w:r>
                                </w:p>
                              </w:tc>
                              <w:tc>
                                <w:tcPr>
                                  <w:tcW w:w="2830" w:type="dxa"/>
                                </w:tcPr>
                                <w:p w14:paraId="17DA9318" w14:textId="77777777" w:rsidR="00E060D8" w:rsidRPr="00A52116" w:rsidRDefault="00E060D8" w:rsidP="00F95A73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  <w:tr w:rsidR="00E060D8" w:rsidRPr="00A52116" w14:paraId="6DDF89B5" w14:textId="77777777" w:rsidTr="00E060D8">
                              <w:trPr>
                                <w:trHeight w:val="152"/>
                                <w:jc w:val="center"/>
                              </w:trPr>
                              <w:tc>
                                <w:tcPr>
                                  <w:tcW w:w="9062" w:type="dxa"/>
                                  <w:gridSpan w:val="4"/>
                                  <w:vAlign w:val="center"/>
                                </w:tcPr>
                                <w:p w14:paraId="2191B528" w14:textId="77777777" w:rsidR="00E060D8" w:rsidRPr="00A52116" w:rsidRDefault="00E060D8" w:rsidP="00F95A73">
                                  <w:pPr>
                                    <w:jc w:val="center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  <w:tr w:rsidR="00A52116" w:rsidRPr="00A52116" w14:paraId="7003A863" w14:textId="77777777" w:rsidTr="00E060D8">
                              <w:trPr>
                                <w:trHeight w:val="549"/>
                                <w:jc w:val="center"/>
                              </w:trPr>
                              <w:tc>
                                <w:tcPr>
                                  <w:tcW w:w="9062" w:type="dxa"/>
                                  <w:gridSpan w:val="4"/>
                                  <w:vAlign w:val="center"/>
                                </w:tcPr>
                                <w:p w14:paraId="33B2DE37" w14:textId="77777777" w:rsidR="00A52116" w:rsidRPr="00A52116" w:rsidRDefault="00A52116" w:rsidP="00F95A73">
                                  <w:pPr>
                                    <w:rPr>
                                      <w:noProof/>
                                    </w:rPr>
                                  </w:pPr>
                                  <w:r w:rsidRPr="00A52116">
                                    <w:rPr>
                                      <w:noProof/>
                                    </w:rPr>
                                    <w:t>Emailadresse:</w:t>
                                  </w:r>
                                </w:p>
                              </w:tc>
                            </w:tr>
                          </w:tbl>
                          <w:p w14:paraId="575FD7F2" w14:textId="77777777" w:rsidR="00A14762" w:rsidRDefault="00A14762" w:rsidP="00F95A7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F35AD3" id="Text Box 32" o:spid="_x0000_s1028" type="#_x0000_t202" style="position:absolute;margin-left:-1.35pt;margin-top:6pt;width:513.15pt;height:122.2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">
                <v:textbox>
                  <w:txbxContent>
                    <w:tbl>
                      <w:tblPr>
                        <w:tblStyle w:val="Tabellenraster3"/>
                        <w:tblW w:w="0" w:type="auto"/>
                        <w:jc w:val="center"/>
                        <w:tblBorders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134"/>
                        <w:gridCol w:w="3539"/>
                        <w:gridCol w:w="1559"/>
                        <w:gridCol w:w="2830"/>
                      </w:tblGrid>
                      <w:tr w:rsidR="00A52116" w:rsidRPr="00A52116" w14:paraId="3748FBA7" w14:textId="77777777" w:rsidTr="00E060D8">
                        <w:trPr>
                          <w:trHeight w:val="454"/>
                          <w:jc w:val="center"/>
                        </w:trPr>
                        <w:tc>
                          <w:tcPr>
                            <w:tcW w:w="1134" w:type="dxa"/>
                            <w:vAlign w:val="center"/>
                          </w:tcPr>
                          <w:p w14:paraId="07A2E4D9" w14:textId="77777777" w:rsidR="00A52116" w:rsidRPr="00A52116" w:rsidRDefault="00A52116" w:rsidP="00F95A73">
                            <w:pPr>
                              <w:rPr>
                                <w:noProof/>
                              </w:rPr>
                            </w:pPr>
                            <w:r w:rsidRPr="00A52116">
                              <w:rPr>
                                <w:noProof/>
                              </w:rPr>
                              <w:t>Name:</w:t>
                            </w:r>
                          </w:p>
                        </w:tc>
                        <w:tc>
                          <w:tcPr>
                            <w:tcW w:w="3539" w:type="dxa"/>
                          </w:tcPr>
                          <w:p w14:paraId="0F32045E" w14:textId="77777777" w:rsidR="00A52116" w:rsidRPr="00A52116" w:rsidRDefault="00A52116" w:rsidP="00F95A73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0CDE5215" w14:textId="77777777" w:rsidR="00A52116" w:rsidRPr="00A52116" w:rsidRDefault="00A52116" w:rsidP="00F95A73">
                            <w:pPr>
                              <w:rPr>
                                <w:noProof/>
                              </w:rPr>
                            </w:pPr>
                            <w:r w:rsidRPr="00A52116">
                              <w:rPr>
                                <w:noProof/>
                              </w:rPr>
                              <w:t>Vorname:</w:t>
                            </w:r>
                          </w:p>
                        </w:tc>
                        <w:tc>
                          <w:tcPr>
                            <w:tcW w:w="2830" w:type="dxa"/>
                          </w:tcPr>
                          <w:p w14:paraId="47FFB17E" w14:textId="77777777" w:rsidR="00A52116" w:rsidRPr="00A52116" w:rsidRDefault="00A52116" w:rsidP="00F95A73">
                            <w:pPr>
                              <w:rPr>
                                <w:noProof/>
                              </w:rPr>
                            </w:pPr>
                          </w:p>
                        </w:tc>
                      </w:tr>
                      <w:tr w:rsidR="00E060D8" w:rsidRPr="00A52116" w14:paraId="78E70389" w14:textId="77777777" w:rsidTr="00E060D8">
                        <w:trPr>
                          <w:trHeight w:val="454"/>
                          <w:jc w:val="center"/>
                        </w:trPr>
                        <w:tc>
                          <w:tcPr>
                            <w:tcW w:w="1134" w:type="dxa"/>
                            <w:vAlign w:val="center"/>
                          </w:tcPr>
                          <w:p w14:paraId="05EAF716" w14:textId="77777777" w:rsidR="00E060D8" w:rsidRPr="00A52116" w:rsidRDefault="00E060D8" w:rsidP="00F95A73">
                            <w:pPr>
                              <w:rPr>
                                <w:noProof/>
                              </w:rPr>
                            </w:pPr>
                            <w:r w:rsidRPr="00A52116">
                              <w:rPr>
                                <w:noProof/>
                              </w:rPr>
                              <w:t>Straße</w:t>
                            </w:r>
                          </w:p>
                        </w:tc>
                        <w:tc>
                          <w:tcPr>
                            <w:tcW w:w="3539" w:type="dxa"/>
                          </w:tcPr>
                          <w:p w14:paraId="2215AA10" w14:textId="77777777" w:rsidR="00E060D8" w:rsidRPr="00A52116" w:rsidRDefault="00E060D8" w:rsidP="00F95A73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3429DB97" w14:textId="77777777" w:rsidR="00E060D8" w:rsidRPr="00A52116" w:rsidRDefault="00E060D8" w:rsidP="00F95A73">
                            <w:pPr>
                              <w:rPr>
                                <w:noProof/>
                              </w:rPr>
                            </w:pPr>
                            <w:r w:rsidRPr="00A52116">
                              <w:rPr>
                                <w:noProof/>
                              </w:rPr>
                              <w:t>Mobil:</w:t>
                            </w:r>
                          </w:p>
                        </w:tc>
                        <w:tc>
                          <w:tcPr>
                            <w:tcW w:w="2830" w:type="dxa"/>
                          </w:tcPr>
                          <w:p w14:paraId="44D9F70A" w14:textId="77777777" w:rsidR="00E060D8" w:rsidRPr="00A52116" w:rsidRDefault="00E060D8" w:rsidP="00F95A73">
                            <w:pPr>
                              <w:rPr>
                                <w:noProof/>
                              </w:rPr>
                            </w:pPr>
                          </w:p>
                        </w:tc>
                      </w:tr>
                      <w:tr w:rsidR="00E060D8" w:rsidRPr="00A52116" w14:paraId="3749B42B" w14:textId="77777777" w:rsidTr="00E060D8">
                        <w:trPr>
                          <w:trHeight w:val="454"/>
                          <w:jc w:val="center"/>
                        </w:trPr>
                        <w:tc>
                          <w:tcPr>
                            <w:tcW w:w="1134" w:type="dxa"/>
                            <w:vAlign w:val="center"/>
                          </w:tcPr>
                          <w:p w14:paraId="517F94DB" w14:textId="77777777" w:rsidR="00E060D8" w:rsidRPr="00A52116" w:rsidRDefault="00E060D8" w:rsidP="00F95A73">
                            <w:pPr>
                              <w:rPr>
                                <w:noProof/>
                              </w:rPr>
                            </w:pPr>
                            <w:r w:rsidRPr="00A52116">
                              <w:rPr>
                                <w:noProof/>
                              </w:rPr>
                              <w:t>PLZ:</w:t>
                            </w:r>
                          </w:p>
                        </w:tc>
                        <w:tc>
                          <w:tcPr>
                            <w:tcW w:w="3539" w:type="dxa"/>
                          </w:tcPr>
                          <w:p w14:paraId="267E7997" w14:textId="77777777" w:rsidR="00E060D8" w:rsidRPr="00A52116" w:rsidRDefault="00E060D8" w:rsidP="00F95A73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5D0B5C23" w14:textId="77777777" w:rsidR="00E060D8" w:rsidRPr="00A52116" w:rsidRDefault="00E060D8" w:rsidP="00F95A73">
                            <w:pPr>
                              <w:rPr>
                                <w:noProof/>
                              </w:rPr>
                            </w:pPr>
                            <w:r w:rsidRPr="00A52116">
                              <w:rPr>
                                <w:noProof/>
                              </w:rPr>
                              <w:t>Wohnort:</w:t>
                            </w:r>
                          </w:p>
                        </w:tc>
                        <w:tc>
                          <w:tcPr>
                            <w:tcW w:w="2830" w:type="dxa"/>
                          </w:tcPr>
                          <w:p w14:paraId="17DA9318" w14:textId="77777777" w:rsidR="00E060D8" w:rsidRPr="00A52116" w:rsidRDefault="00E060D8" w:rsidP="00F95A73">
                            <w:pPr>
                              <w:rPr>
                                <w:noProof/>
                              </w:rPr>
                            </w:pPr>
                          </w:p>
                        </w:tc>
                      </w:tr>
                      <w:tr w:rsidR="00E060D8" w:rsidRPr="00A52116" w14:paraId="6DDF89B5" w14:textId="77777777" w:rsidTr="00E060D8">
                        <w:trPr>
                          <w:trHeight w:val="152"/>
                          <w:jc w:val="center"/>
                        </w:trPr>
                        <w:tc>
                          <w:tcPr>
                            <w:tcW w:w="9062" w:type="dxa"/>
                            <w:gridSpan w:val="4"/>
                            <w:vAlign w:val="center"/>
                          </w:tcPr>
                          <w:p w14:paraId="2191B528" w14:textId="77777777" w:rsidR="00E060D8" w:rsidRPr="00A52116" w:rsidRDefault="00E060D8" w:rsidP="00F95A73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</w:tc>
                      </w:tr>
                      <w:tr w:rsidR="00A52116" w:rsidRPr="00A52116" w14:paraId="7003A863" w14:textId="77777777" w:rsidTr="00E060D8">
                        <w:trPr>
                          <w:trHeight w:val="549"/>
                          <w:jc w:val="center"/>
                        </w:trPr>
                        <w:tc>
                          <w:tcPr>
                            <w:tcW w:w="9062" w:type="dxa"/>
                            <w:gridSpan w:val="4"/>
                            <w:vAlign w:val="center"/>
                          </w:tcPr>
                          <w:p w14:paraId="33B2DE37" w14:textId="77777777" w:rsidR="00A52116" w:rsidRPr="00A52116" w:rsidRDefault="00A52116" w:rsidP="00F95A73">
                            <w:pPr>
                              <w:rPr>
                                <w:noProof/>
                              </w:rPr>
                            </w:pPr>
                            <w:r w:rsidRPr="00A52116">
                              <w:rPr>
                                <w:noProof/>
                              </w:rPr>
                              <w:t>Emailadresse:</w:t>
                            </w:r>
                          </w:p>
                        </w:tc>
                      </w:tr>
                    </w:tbl>
                    <w:p w14:paraId="575FD7F2" w14:textId="77777777" w:rsidR="00A14762" w:rsidRDefault="00A14762" w:rsidP="00F95A7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612A663A" w14:textId="77777777" w:rsidR="00A14762" w:rsidRDefault="00A14762" w:rsidP="0088496A">
      <w:pPr>
        <w:spacing w:before="72" w:line="186" w:lineRule="exact"/>
        <w:ind w:right="-143"/>
        <w:rPr>
          <w:rFonts w:asciiTheme="minorHAnsi" w:hAnsiTheme="minorHAnsi" w:cstheme="minorHAnsi"/>
          <w:b/>
          <w:sz w:val="24"/>
          <w:u w:val="single"/>
        </w:rPr>
      </w:pPr>
    </w:p>
    <w:p w14:paraId="32A0A7D2" w14:textId="77777777" w:rsidR="00A14762" w:rsidRPr="00DB3A1F" w:rsidRDefault="00A14762" w:rsidP="0088496A">
      <w:pPr>
        <w:spacing w:before="72" w:line="186" w:lineRule="exact"/>
        <w:ind w:right="-143"/>
        <w:rPr>
          <w:rFonts w:asciiTheme="minorHAnsi" w:hAnsiTheme="minorHAnsi" w:cstheme="minorHAnsi"/>
          <w:b/>
          <w:sz w:val="24"/>
          <w:u w:val="single"/>
        </w:rPr>
        <w:sectPr w:rsidR="00A14762" w:rsidRPr="00DB3A1F" w:rsidSect="00F11D99">
          <w:type w:val="continuous"/>
          <w:pgSz w:w="11911" w:h="16841"/>
          <w:pgMar w:top="1417" w:right="996" w:bottom="0" w:left="852" w:header="720" w:footer="720" w:gutter="0"/>
          <w:cols w:space="720"/>
        </w:sectPr>
      </w:pPr>
    </w:p>
    <w:p w14:paraId="5852FA94" w14:textId="77777777" w:rsidR="001F5450" w:rsidRDefault="001F5450" w:rsidP="0088496A">
      <w:pPr>
        <w:spacing w:before="74"/>
        <w:ind w:right="-143" w:hanging="426"/>
        <w:rPr>
          <w:rFonts w:asciiTheme="minorHAnsi" w:eastAsia="Arial" w:hAnsiTheme="minorHAnsi" w:cstheme="minorHAnsi"/>
          <w:b/>
          <w:bCs/>
          <w:color w:val="000000"/>
          <w:w w:val="102"/>
          <w:sz w:val="22"/>
          <w:szCs w:val="19"/>
        </w:rPr>
      </w:pPr>
    </w:p>
    <w:p w14:paraId="0263F110" w14:textId="77777777" w:rsidR="001F5450" w:rsidRDefault="001F5450" w:rsidP="0088496A">
      <w:pPr>
        <w:spacing w:before="74"/>
        <w:ind w:left="-1134" w:right="-143"/>
        <w:rPr>
          <w:rFonts w:asciiTheme="minorHAnsi" w:eastAsia="Arial" w:hAnsiTheme="minorHAnsi" w:cstheme="minorHAnsi"/>
          <w:b/>
          <w:bCs/>
          <w:color w:val="000000"/>
          <w:w w:val="102"/>
          <w:sz w:val="22"/>
          <w:szCs w:val="19"/>
        </w:rPr>
      </w:pPr>
    </w:p>
    <w:p w14:paraId="4F239880" w14:textId="77777777" w:rsidR="001F5450" w:rsidRDefault="001F5450" w:rsidP="0088496A">
      <w:pPr>
        <w:spacing w:before="74"/>
        <w:ind w:right="-143"/>
        <w:rPr>
          <w:rFonts w:asciiTheme="minorHAnsi" w:eastAsia="Arial" w:hAnsiTheme="minorHAnsi" w:cstheme="minorHAnsi"/>
          <w:b/>
          <w:bCs/>
          <w:color w:val="000000"/>
          <w:w w:val="102"/>
          <w:sz w:val="22"/>
          <w:szCs w:val="19"/>
        </w:rPr>
      </w:pPr>
    </w:p>
    <w:p w14:paraId="239E4E5B" w14:textId="77777777" w:rsidR="00131754" w:rsidRDefault="00131754" w:rsidP="0088496A">
      <w:pPr>
        <w:spacing w:before="74"/>
        <w:ind w:right="-143"/>
        <w:rPr>
          <w:rFonts w:asciiTheme="minorHAnsi" w:eastAsia="Arial" w:hAnsiTheme="minorHAnsi" w:cstheme="minorHAnsi"/>
          <w:b/>
          <w:bCs/>
          <w:color w:val="000000"/>
          <w:w w:val="102"/>
          <w:sz w:val="22"/>
          <w:szCs w:val="19"/>
        </w:rPr>
      </w:pPr>
    </w:p>
    <w:p w14:paraId="0B30BA1A" w14:textId="77777777" w:rsidR="001F5450" w:rsidRDefault="001F5450" w:rsidP="0088496A">
      <w:pPr>
        <w:spacing w:before="74"/>
        <w:ind w:right="-143"/>
        <w:rPr>
          <w:rFonts w:asciiTheme="minorHAnsi" w:eastAsia="Arial" w:hAnsiTheme="minorHAnsi" w:cstheme="minorHAnsi"/>
          <w:b/>
          <w:bCs/>
          <w:color w:val="000000"/>
          <w:w w:val="102"/>
          <w:sz w:val="22"/>
          <w:szCs w:val="19"/>
        </w:rPr>
      </w:pPr>
    </w:p>
    <w:p w14:paraId="67601E08" w14:textId="77777777" w:rsidR="00341839" w:rsidRDefault="00341839" w:rsidP="0088496A">
      <w:pPr>
        <w:spacing w:before="102"/>
        <w:ind w:right="-143"/>
        <w:rPr>
          <w:rFonts w:ascii="Arial" w:eastAsia="Arial" w:hAnsi="Arial" w:cs="Arial"/>
          <w:b/>
          <w:bCs/>
          <w:color w:val="000000"/>
          <w:w w:val="103"/>
          <w:sz w:val="19"/>
          <w:szCs w:val="19"/>
        </w:rPr>
      </w:pPr>
    </w:p>
    <w:p w14:paraId="6D6D07A6" w14:textId="77777777" w:rsidR="00F11D99" w:rsidRDefault="004263C6" w:rsidP="0088496A">
      <w:pPr>
        <w:spacing w:before="102"/>
        <w:ind w:right="-143"/>
      </w:pPr>
      <w:r>
        <w:rPr>
          <w:rFonts w:ascii="Arial" w:eastAsia="Arial" w:hAnsi="Arial" w:cs="Arial"/>
          <w:b/>
          <w:bCs/>
          <w:color w:val="000000"/>
          <w:w w:val="103"/>
          <w:sz w:val="19"/>
          <w:szCs w:val="19"/>
        </w:rPr>
        <w:t>SEPA-Lastschriftmandat</w:t>
      </w:r>
      <w:r>
        <w:rPr>
          <w:rFonts w:ascii="Arial" w:eastAsia="Arial" w:hAnsi="Arial" w:cs="Arial"/>
          <w:b/>
          <w:bCs/>
          <w:color w:val="000000"/>
          <w:sz w:val="19"/>
          <w:szCs w:val="19"/>
        </w:rPr>
        <w:t> </w:t>
      </w:r>
    </w:p>
    <w:p w14:paraId="0ACB56FB" w14:textId="77777777" w:rsidR="009A6AB5" w:rsidRDefault="00F11D99" w:rsidP="009A6AB5">
      <w:pPr>
        <w:ind w:right="-142"/>
        <w:rPr>
          <w:rFonts w:asciiTheme="minorHAnsi" w:eastAsia="Arial" w:hAnsiTheme="minorHAnsi" w:cstheme="minorHAnsi"/>
          <w:b/>
          <w:color w:val="000000"/>
          <w:w w:val="97"/>
          <w:sz w:val="22"/>
          <w:szCs w:val="19"/>
        </w:rPr>
      </w:pPr>
      <w:r>
        <w:rPr>
          <w:rFonts w:asciiTheme="minorHAnsi" w:eastAsia="Arial" w:hAnsiTheme="minorHAnsi" w:cstheme="minorHAnsi"/>
          <w:color w:val="000000"/>
          <w:w w:val="97"/>
          <w:sz w:val="22"/>
          <w:szCs w:val="19"/>
        </w:rPr>
        <w:t>H</w:t>
      </w:r>
      <w:r w:rsidR="004263C6" w:rsidRPr="004263C6">
        <w:rPr>
          <w:rFonts w:asciiTheme="minorHAnsi" w:eastAsia="Arial" w:hAnsiTheme="minorHAnsi" w:cstheme="minorHAnsi"/>
          <w:color w:val="000000"/>
          <w:w w:val="97"/>
          <w:sz w:val="22"/>
          <w:szCs w:val="19"/>
        </w:rPr>
        <w:t>iermit ermächtige ich d</w:t>
      </w:r>
      <w:r w:rsidR="007C08B9">
        <w:rPr>
          <w:rFonts w:asciiTheme="minorHAnsi" w:eastAsia="Arial" w:hAnsiTheme="minorHAnsi" w:cstheme="minorHAnsi"/>
          <w:color w:val="000000"/>
          <w:w w:val="97"/>
          <w:sz w:val="22"/>
          <w:szCs w:val="19"/>
        </w:rPr>
        <w:t>as</w:t>
      </w:r>
      <w:r w:rsidR="004263C6" w:rsidRPr="004263C6">
        <w:rPr>
          <w:rFonts w:asciiTheme="minorHAnsi" w:eastAsia="Arial" w:hAnsiTheme="minorHAnsi" w:cstheme="minorHAnsi"/>
          <w:color w:val="000000"/>
          <w:w w:val="97"/>
          <w:sz w:val="22"/>
          <w:szCs w:val="19"/>
        </w:rPr>
        <w:t> </w:t>
      </w:r>
      <w:r w:rsidR="007C08B9">
        <w:rPr>
          <w:rFonts w:asciiTheme="minorHAnsi" w:eastAsia="Arial" w:hAnsiTheme="minorHAnsi" w:cstheme="minorHAnsi"/>
          <w:color w:val="000000"/>
          <w:w w:val="97"/>
          <w:sz w:val="22"/>
          <w:szCs w:val="19"/>
        </w:rPr>
        <w:t>Lebendiges Lahrfeld</w:t>
      </w:r>
      <w:r w:rsidR="004263C6" w:rsidRPr="004263C6">
        <w:rPr>
          <w:rFonts w:asciiTheme="minorHAnsi" w:eastAsia="Arial" w:hAnsiTheme="minorHAnsi" w:cstheme="minorHAnsi"/>
          <w:color w:val="000000"/>
          <w:w w:val="97"/>
          <w:sz w:val="22"/>
          <w:szCs w:val="19"/>
        </w:rPr>
        <w:t> e.V., die von mir zu zahlenden, unten</w:t>
      </w:r>
      <w:r w:rsidR="007C08B9">
        <w:rPr>
          <w:rFonts w:asciiTheme="minorHAnsi" w:eastAsia="Arial" w:hAnsiTheme="minorHAnsi" w:cstheme="minorHAnsi"/>
          <w:color w:val="000000"/>
          <w:w w:val="97"/>
          <w:sz w:val="22"/>
          <w:szCs w:val="19"/>
        </w:rPr>
        <w:t xml:space="preserve"> </w:t>
      </w:r>
      <w:r w:rsidR="004263C6" w:rsidRPr="004263C6">
        <w:rPr>
          <w:rFonts w:asciiTheme="minorHAnsi" w:eastAsia="Arial" w:hAnsiTheme="minorHAnsi" w:cstheme="minorHAnsi"/>
          <w:color w:val="000000"/>
          <w:w w:val="97"/>
          <w:sz w:val="22"/>
          <w:szCs w:val="19"/>
        </w:rPr>
        <w:t>angekreuzten Betr</w:t>
      </w:r>
      <w:r w:rsidR="007C08B9">
        <w:rPr>
          <w:rFonts w:asciiTheme="minorHAnsi" w:eastAsia="Arial" w:hAnsiTheme="minorHAnsi" w:cstheme="minorHAnsi"/>
          <w:color w:val="000000"/>
          <w:w w:val="97"/>
          <w:sz w:val="22"/>
          <w:szCs w:val="19"/>
        </w:rPr>
        <w:t xml:space="preserve">ag </w:t>
      </w:r>
      <w:r w:rsidR="007C08B9" w:rsidRPr="009A6AB5">
        <w:rPr>
          <w:rFonts w:asciiTheme="minorHAnsi" w:eastAsia="Arial" w:hAnsiTheme="minorHAnsi" w:cstheme="minorHAnsi"/>
          <w:b/>
          <w:color w:val="000000"/>
          <w:w w:val="97"/>
          <w:sz w:val="22"/>
          <w:szCs w:val="19"/>
        </w:rPr>
        <w:t xml:space="preserve">oder einen </w:t>
      </w:r>
    </w:p>
    <w:p w14:paraId="35D48F69" w14:textId="77777777" w:rsidR="007C08B9" w:rsidRDefault="007C08B9" w:rsidP="009A6AB5">
      <w:pPr>
        <w:ind w:right="-142"/>
        <w:rPr>
          <w:rFonts w:asciiTheme="minorHAnsi" w:eastAsia="Arial" w:hAnsiTheme="minorHAnsi" w:cstheme="minorHAnsi"/>
          <w:color w:val="000000"/>
          <w:w w:val="97"/>
          <w:sz w:val="22"/>
          <w:szCs w:val="19"/>
        </w:rPr>
      </w:pPr>
      <w:r w:rsidRPr="009A6AB5">
        <w:rPr>
          <w:rFonts w:asciiTheme="minorHAnsi" w:eastAsia="Arial" w:hAnsiTheme="minorHAnsi" w:cstheme="minorHAnsi"/>
          <w:b/>
          <w:color w:val="000000"/>
          <w:w w:val="97"/>
          <w:sz w:val="22"/>
          <w:szCs w:val="19"/>
        </w:rPr>
        <w:t>von mir selbst festgesetzten Beitrag</w:t>
      </w:r>
      <w:r>
        <w:rPr>
          <w:rFonts w:asciiTheme="minorHAnsi" w:eastAsia="Arial" w:hAnsiTheme="minorHAnsi" w:cstheme="minorHAnsi"/>
          <w:color w:val="000000"/>
          <w:w w:val="97"/>
          <w:sz w:val="22"/>
          <w:szCs w:val="19"/>
        </w:rPr>
        <w:t xml:space="preserve"> </w:t>
      </w:r>
      <w:r w:rsidR="004263C6" w:rsidRPr="004263C6">
        <w:rPr>
          <w:rFonts w:asciiTheme="minorHAnsi" w:eastAsia="Arial" w:hAnsiTheme="minorHAnsi" w:cstheme="minorHAnsi"/>
          <w:color w:val="000000"/>
          <w:w w:val="97"/>
          <w:sz w:val="22"/>
          <w:szCs w:val="19"/>
        </w:rPr>
        <w:t>von meinem Konto mittels Lastschrift einzuziehen. Zugleich weise ich mein </w:t>
      </w:r>
    </w:p>
    <w:p w14:paraId="368E79C6" w14:textId="77777777" w:rsidR="00FC6FF8" w:rsidRDefault="004263C6" w:rsidP="009A6AB5">
      <w:pPr>
        <w:ind w:right="-142"/>
        <w:rPr>
          <w:rFonts w:asciiTheme="minorHAnsi" w:eastAsia="Arial" w:hAnsiTheme="minorHAnsi" w:cstheme="minorHAnsi"/>
          <w:color w:val="000000"/>
          <w:w w:val="97"/>
          <w:sz w:val="22"/>
          <w:szCs w:val="19"/>
        </w:rPr>
      </w:pPr>
      <w:r w:rsidRPr="004263C6">
        <w:rPr>
          <w:rFonts w:asciiTheme="minorHAnsi" w:eastAsia="Arial" w:hAnsiTheme="minorHAnsi" w:cstheme="minorHAnsi"/>
          <w:color w:val="000000"/>
          <w:w w:val="97"/>
          <w:sz w:val="22"/>
          <w:szCs w:val="19"/>
        </w:rPr>
        <w:t>Kreditinstitut</w:t>
      </w:r>
      <w:r w:rsidRPr="004263C6">
        <w:rPr>
          <w:rFonts w:asciiTheme="minorHAnsi" w:eastAsia="Arial" w:hAnsiTheme="minorHAnsi" w:cstheme="minorHAnsi"/>
          <w:color w:val="000000"/>
          <w:sz w:val="22"/>
          <w:szCs w:val="19"/>
        </w:rPr>
        <w:t> </w:t>
      </w:r>
      <w:r w:rsidRPr="004263C6">
        <w:rPr>
          <w:rFonts w:asciiTheme="minorHAnsi" w:eastAsia="Arial" w:hAnsiTheme="minorHAnsi" w:cstheme="minorHAnsi"/>
          <w:color w:val="000000"/>
          <w:w w:val="97"/>
          <w:sz w:val="22"/>
          <w:szCs w:val="19"/>
        </w:rPr>
        <w:t>an, die vo</w:t>
      </w:r>
      <w:r w:rsidR="009A6AB5">
        <w:rPr>
          <w:rFonts w:asciiTheme="minorHAnsi" w:eastAsia="Arial" w:hAnsiTheme="minorHAnsi" w:cstheme="minorHAnsi"/>
          <w:color w:val="000000"/>
          <w:w w:val="97"/>
          <w:sz w:val="22"/>
          <w:szCs w:val="19"/>
        </w:rPr>
        <w:t>m Verein Lebendiges Lahrfeld e.V.</w:t>
      </w:r>
      <w:r w:rsidRPr="004263C6">
        <w:rPr>
          <w:rFonts w:asciiTheme="minorHAnsi" w:eastAsia="Arial" w:hAnsiTheme="minorHAnsi" w:cstheme="minorHAnsi"/>
          <w:color w:val="000000"/>
          <w:w w:val="97"/>
          <w:sz w:val="22"/>
          <w:szCs w:val="19"/>
        </w:rPr>
        <w:t> auf </w:t>
      </w:r>
      <w:r w:rsidR="009A6AB5">
        <w:rPr>
          <w:rFonts w:asciiTheme="minorHAnsi" w:eastAsia="Arial" w:hAnsiTheme="minorHAnsi" w:cstheme="minorHAnsi"/>
          <w:color w:val="000000"/>
          <w:w w:val="97"/>
          <w:sz w:val="22"/>
          <w:szCs w:val="19"/>
        </w:rPr>
        <w:t>unser</w:t>
      </w:r>
      <w:r w:rsidRPr="004263C6">
        <w:rPr>
          <w:rFonts w:asciiTheme="minorHAnsi" w:eastAsia="Arial" w:hAnsiTheme="minorHAnsi" w:cstheme="minorHAnsi"/>
          <w:color w:val="000000"/>
          <w:w w:val="97"/>
          <w:sz w:val="22"/>
          <w:szCs w:val="19"/>
        </w:rPr>
        <w:t> Konto gezogenen Lastschriften einzulösen.</w:t>
      </w:r>
    </w:p>
    <w:p w14:paraId="12E2777A" w14:textId="77777777" w:rsidR="004263C6" w:rsidRPr="00B7417B" w:rsidRDefault="004263C6" w:rsidP="0088496A">
      <w:pPr>
        <w:spacing w:before="73"/>
        <w:ind w:right="-143"/>
        <w:rPr>
          <w:rFonts w:asciiTheme="minorHAnsi" w:hAnsiTheme="minorHAnsi" w:cstheme="minorHAnsi"/>
          <w:color w:val="2F5496" w:themeColor="accent1" w:themeShade="BF"/>
          <w:sz w:val="22"/>
        </w:rPr>
      </w:pPr>
      <w:r w:rsidRPr="00B7417B">
        <w:rPr>
          <w:rFonts w:asciiTheme="minorHAnsi" w:eastAsia="Arial" w:hAnsiTheme="minorHAnsi" w:cstheme="minorHAnsi"/>
          <w:color w:val="2F5496" w:themeColor="accent1" w:themeShade="BF"/>
          <w:w w:val="96"/>
          <w:sz w:val="18"/>
          <w:szCs w:val="16"/>
        </w:rPr>
        <w:t>Hinweis: Ich kann innerhalb von acht Wochen, beginnend mit dem Belastungsdatum, die Erstattung des belasteten Betrages verlangen.</w:t>
      </w:r>
      <w:r w:rsidRPr="00B7417B">
        <w:rPr>
          <w:rFonts w:asciiTheme="minorHAnsi" w:eastAsia="Arial" w:hAnsiTheme="minorHAnsi" w:cstheme="minorHAnsi"/>
          <w:color w:val="2F5496" w:themeColor="accent1" w:themeShade="BF"/>
          <w:sz w:val="18"/>
          <w:szCs w:val="16"/>
        </w:rPr>
        <w:t> </w:t>
      </w:r>
    </w:p>
    <w:p w14:paraId="150E2EEE" w14:textId="77777777" w:rsidR="004263C6" w:rsidRPr="00B7417B" w:rsidRDefault="004263C6" w:rsidP="0088496A">
      <w:pPr>
        <w:ind w:right="-143"/>
        <w:rPr>
          <w:rFonts w:asciiTheme="minorHAnsi" w:hAnsiTheme="minorHAnsi" w:cstheme="minorHAnsi"/>
          <w:color w:val="2F5496" w:themeColor="accent1" w:themeShade="BF"/>
          <w:sz w:val="22"/>
        </w:rPr>
        <w:sectPr w:rsidR="004263C6" w:rsidRPr="00B7417B" w:rsidSect="007C08B9">
          <w:type w:val="continuous"/>
          <w:pgSz w:w="11911" w:h="16841"/>
          <w:pgMar w:top="1417" w:right="854" w:bottom="0" w:left="852" w:header="720" w:footer="720" w:gutter="0"/>
          <w:cols w:space="720"/>
        </w:sectPr>
      </w:pPr>
    </w:p>
    <w:p w14:paraId="5C2B2F5C" w14:textId="77777777" w:rsidR="004263C6" w:rsidRPr="00B7417B" w:rsidRDefault="004263C6" w:rsidP="0088496A">
      <w:pPr>
        <w:spacing w:before="35"/>
        <w:ind w:right="-367"/>
        <w:rPr>
          <w:rFonts w:asciiTheme="minorHAnsi" w:hAnsiTheme="minorHAnsi" w:cstheme="minorHAnsi"/>
          <w:color w:val="2F5496" w:themeColor="accent1" w:themeShade="BF"/>
          <w:sz w:val="22"/>
        </w:rPr>
      </w:pPr>
      <w:r w:rsidRPr="00B7417B">
        <w:rPr>
          <w:rFonts w:asciiTheme="minorHAnsi" w:eastAsia="Arial" w:hAnsiTheme="minorHAnsi" w:cstheme="minorHAnsi"/>
          <w:color w:val="2F5496" w:themeColor="accent1" w:themeShade="BF"/>
          <w:w w:val="96"/>
          <w:sz w:val="18"/>
          <w:szCs w:val="16"/>
        </w:rPr>
        <w:t>Es gelten dabei</w:t>
      </w:r>
      <w:r w:rsidR="009A6AB5">
        <w:rPr>
          <w:rFonts w:asciiTheme="minorHAnsi" w:eastAsia="Arial" w:hAnsiTheme="minorHAnsi" w:cstheme="minorHAnsi"/>
          <w:color w:val="2F5496" w:themeColor="accent1" w:themeShade="BF"/>
          <w:w w:val="96"/>
          <w:sz w:val="18"/>
          <w:szCs w:val="16"/>
        </w:rPr>
        <w:t>,</w:t>
      </w:r>
      <w:r w:rsidRPr="00B7417B">
        <w:rPr>
          <w:rFonts w:asciiTheme="minorHAnsi" w:eastAsia="Arial" w:hAnsiTheme="minorHAnsi" w:cstheme="minorHAnsi"/>
          <w:color w:val="2F5496" w:themeColor="accent1" w:themeShade="BF"/>
          <w:w w:val="96"/>
          <w:sz w:val="18"/>
          <w:szCs w:val="16"/>
        </w:rPr>
        <w:t> die mit meinem Kreditinstitut vereinbarten Bedingungen.</w:t>
      </w:r>
      <w:r w:rsidRPr="00B7417B">
        <w:rPr>
          <w:rFonts w:asciiTheme="minorHAnsi" w:eastAsia="Arial" w:hAnsiTheme="minorHAnsi" w:cstheme="minorHAnsi"/>
          <w:color w:val="2F5496" w:themeColor="accent1" w:themeShade="BF"/>
          <w:sz w:val="18"/>
          <w:szCs w:val="16"/>
        </w:rPr>
        <w:t> </w:t>
      </w:r>
    </w:p>
    <w:p w14:paraId="7FC4C086" w14:textId="77777777" w:rsidR="004263C6" w:rsidRDefault="00DD4A15" w:rsidP="0088496A">
      <w:pPr>
        <w:spacing w:line="200" w:lineRule="exact"/>
        <w:ind w:right="-36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53653174" wp14:editId="6C270289">
                <wp:simplePos x="0" y="0"/>
                <wp:positionH relativeFrom="column">
                  <wp:posOffset>-7620</wp:posOffset>
                </wp:positionH>
                <wp:positionV relativeFrom="paragraph">
                  <wp:posOffset>61594</wp:posOffset>
                </wp:positionV>
                <wp:extent cx="6507278" cy="1019175"/>
                <wp:effectExtent l="0" t="0" r="27305" b="28575"/>
                <wp:wrapNone/>
                <wp:docPr id="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7278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1538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08"/>
                              <w:gridCol w:w="1683"/>
                              <w:gridCol w:w="670"/>
                              <w:gridCol w:w="1752"/>
                              <w:gridCol w:w="670"/>
                              <w:gridCol w:w="10202"/>
                            </w:tblGrid>
                            <w:tr w:rsidR="00331F48" w14:paraId="056DAF42" w14:textId="77777777" w:rsidTr="00043B7B">
                              <w:trPr>
                                <w:trHeight w:val="293"/>
                              </w:trPr>
                              <w:tc>
                                <w:tcPr>
                                  <w:tcW w:w="408" w:type="dxa"/>
                                  <w:vAlign w:val="center"/>
                                </w:tcPr>
                                <w:p w14:paraId="0F6066B7" w14:textId="418E17D5" w:rsidR="00331F48" w:rsidRPr="00E060D8" w:rsidRDefault="00D74D61" w:rsidP="00D74D61">
                                  <w:pPr>
                                    <w:spacing w:before="10" w:line="199" w:lineRule="exact"/>
                                    <w:ind w:right="-567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  <w:r w:rsidRPr="00D74D61">
                                    <w:rPr>
                                      <w:rFonts w:asciiTheme="minorHAnsi" w:hAnsiTheme="minorHAnsi" w:cstheme="minorHAnsi"/>
                                      <w:sz w:val="24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vAlign w:val="center"/>
                                </w:tcPr>
                                <w:p w14:paraId="0051299D" w14:textId="77777777" w:rsidR="00331F48" w:rsidRPr="00E060D8" w:rsidRDefault="00331F48" w:rsidP="004263C6">
                                  <w:pPr>
                                    <w:spacing w:before="10" w:line="199" w:lineRule="exact"/>
                                    <w:ind w:right="-567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  <w:t xml:space="preserve">   </w:t>
                                  </w:r>
                                  <w:r w:rsidRPr="00E060D8"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  <w:t>Monatsbeitrag</w:t>
                                  </w:r>
                                </w:p>
                              </w:tc>
                              <w:tc>
                                <w:tcPr>
                                  <w:tcW w:w="670" w:type="dxa"/>
                                </w:tcPr>
                                <w:p w14:paraId="44B6292D" w14:textId="77777777" w:rsidR="00331F48" w:rsidRPr="004263C6" w:rsidRDefault="00331F48" w:rsidP="00E060D8">
                                  <w:pPr>
                                    <w:spacing w:before="10" w:line="199" w:lineRule="exact"/>
                                    <w:ind w:right="-567"/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52" w:type="dxa"/>
                                  <w:vAlign w:val="center"/>
                                </w:tcPr>
                                <w:p w14:paraId="1B568595" w14:textId="77777777" w:rsidR="00331F48" w:rsidRPr="004263C6" w:rsidRDefault="00331F48" w:rsidP="00E060D8">
                                  <w:pPr>
                                    <w:spacing w:before="10" w:line="199" w:lineRule="exact"/>
                                    <w:ind w:right="-567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</w:rPr>
                                    <w:t xml:space="preserve">     Jahresbeitrag</w:t>
                                  </w:r>
                                </w:p>
                              </w:tc>
                              <w:tc>
                                <w:tcPr>
                                  <w:tcW w:w="670" w:type="dxa"/>
                                </w:tcPr>
                                <w:p w14:paraId="614F6C02" w14:textId="77777777" w:rsidR="00331F48" w:rsidRPr="004263C6" w:rsidRDefault="00331F48" w:rsidP="004263C6">
                                  <w:pPr>
                                    <w:spacing w:before="10" w:line="199" w:lineRule="exact"/>
                                    <w:ind w:right="-567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02" w:type="dxa"/>
                                </w:tcPr>
                                <w:p w14:paraId="3EEF827C" w14:textId="77777777" w:rsidR="00331F48" w:rsidRPr="004263C6" w:rsidRDefault="00331F48" w:rsidP="004263C6">
                                  <w:pPr>
                                    <w:spacing w:before="10" w:line="199" w:lineRule="exact"/>
                                    <w:ind w:right="-567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</w:tc>
                            </w:tr>
                            <w:tr w:rsidR="00331F48" w14:paraId="5BC17F7D" w14:textId="77777777" w:rsidTr="00397DD5">
                              <w:trPr>
                                <w:trHeight w:val="293"/>
                              </w:trPr>
                              <w:tc>
                                <w:tcPr>
                                  <w:tcW w:w="408" w:type="dxa"/>
                                  <w:vAlign w:val="center"/>
                                </w:tcPr>
                                <w:p w14:paraId="5BE93325" w14:textId="77777777" w:rsidR="00331F48" w:rsidRPr="00E060D8" w:rsidRDefault="00331F48" w:rsidP="00331F48">
                                  <w:pPr>
                                    <w:spacing w:before="10" w:line="199" w:lineRule="exact"/>
                                    <w:ind w:right="-567"/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3" w:type="dxa"/>
                                  <w:vAlign w:val="center"/>
                                </w:tcPr>
                                <w:p w14:paraId="1C5BE6D0" w14:textId="77777777" w:rsidR="00331F48" w:rsidRPr="00331F48" w:rsidRDefault="00331F48" w:rsidP="00331F48">
                                  <w:pPr>
                                    <w:spacing w:before="10" w:line="199" w:lineRule="exact"/>
                                    <w:ind w:right="-567"/>
                                    <w:rPr>
                                      <w:rFonts w:asciiTheme="minorHAnsi" w:hAnsiTheme="minorHAnsi" w:cstheme="minorHAnsi"/>
                                      <w:sz w:val="24"/>
                                    </w:rPr>
                                  </w:pPr>
                                  <w:r w:rsidRPr="00331F48">
                                    <w:rPr>
                                      <w:rFonts w:asciiTheme="minorHAnsi" w:hAnsiTheme="minorHAnsi" w:cstheme="minorHAnsi"/>
                                      <w:sz w:val="24"/>
                                    </w:rPr>
                                    <w:t xml:space="preserve">        1, 00</w:t>
                                  </w:r>
                                </w:p>
                              </w:tc>
                              <w:tc>
                                <w:tcPr>
                                  <w:tcW w:w="670" w:type="dxa"/>
                                  <w:vAlign w:val="center"/>
                                </w:tcPr>
                                <w:p w14:paraId="0CB28146" w14:textId="77777777" w:rsidR="00331F48" w:rsidRPr="00331F48" w:rsidRDefault="00331F48" w:rsidP="00331F48">
                                  <w:pPr>
                                    <w:spacing w:before="10" w:line="199" w:lineRule="exact"/>
                                    <w:ind w:right="-567"/>
                                    <w:rPr>
                                      <w:rFonts w:asciiTheme="minorHAnsi" w:hAnsiTheme="minorHAnsi" w:cstheme="minorHAnsi"/>
                                      <w:sz w:val="24"/>
                                    </w:rPr>
                                  </w:pPr>
                                  <w:r w:rsidRPr="00331F48">
                                    <w:rPr>
                                      <w:rFonts w:asciiTheme="minorHAnsi" w:hAnsiTheme="minorHAnsi" w:cstheme="minorHAnsi"/>
                                      <w:sz w:val="24"/>
                                    </w:rPr>
                                    <w:t>Euro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vAlign w:val="center"/>
                                </w:tcPr>
                                <w:p w14:paraId="37160763" w14:textId="77777777" w:rsidR="00331F48" w:rsidRPr="00331F48" w:rsidRDefault="00331F48" w:rsidP="00331F48">
                                  <w:pPr>
                                    <w:spacing w:before="10" w:line="199" w:lineRule="exact"/>
                                    <w:ind w:right="-567"/>
                                    <w:rPr>
                                      <w:rFonts w:asciiTheme="minorHAnsi" w:hAnsiTheme="minorHAnsi" w:cstheme="minorHAnsi"/>
                                      <w:sz w:val="24"/>
                                    </w:rPr>
                                  </w:pPr>
                                  <w:r w:rsidRPr="00331F48">
                                    <w:rPr>
                                      <w:rFonts w:asciiTheme="minorHAnsi" w:hAnsiTheme="minorHAnsi" w:cstheme="minorHAnsi"/>
                                      <w:sz w:val="24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sz w:val="24"/>
                                    </w:rPr>
                                    <w:t xml:space="preserve">    </w:t>
                                  </w:r>
                                  <w:r w:rsidRPr="00331F48">
                                    <w:rPr>
                                      <w:rFonts w:asciiTheme="minorHAnsi" w:hAnsiTheme="minorHAnsi" w:cstheme="minorHAnsi"/>
                                      <w:sz w:val="24"/>
                                    </w:rPr>
                                    <w:t>12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sz w:val="24"/>
                                    </w:rPr>
                                    <w:t>,00</w:t>
                                  </w:r>
                                </w:p>
                              </w:tc>
                              <w:tc>
                                <w:tcPr>
                                  <w:tcW w:w="670" w:type="dxa"/>
                                  <w:vAlign w:val="center"/>
                                </w:tcPr>
                                <w:p w14:paraId="63263A34" w14:textId="77777777" w:rsidR="00331F48" w:rsidRPr="00331F48" w:rsidRDefault="00331F48" w:rsidP="00331F48">
                                  <w:pPr>
                                    <w:spacing w:before="10" w:line="199" w:lineRule="exact"/>
                                    <w:ind w:right="-567"/>
                                    <w:rPr>
                                      <w:rFonts w:asciiTheme="minorHAnsi" w:hAnsiTheme="minorHAnsi" w:cstheme="minorHAnsi"/>
                                      <w:sz w:val="16"/>
                                    </w:rPr>
                                  </w:pPr>
                                  <w:r w:rsidRPr="00331F48">
                                    <w:rPr>
                                      <w:rFonts w:asciiTheme="minorHAnsi" w:hAnsiTheme="minorHAnsi" w:cstheme="minorHAnsi"/>
                                      <w:sz w:val="24"/>
                                    </w:rPr>
                                    <w:t>Euro</w:t>
                                  </w:r>
                                </w:p>
                              </w:tc>
                              <w:tc>
                                <w:tcPr>
                                  <w:tcW w:w="10202" w:type="dxa"/>
                                  <w:vAlign w:val="center"/>
                                </w:tcPr>
                                <w:p w14:paraId="4C93C38B" w14:textId="77777777" w:rsidR="00331F48" w:rsidRPr="00331F48" w:rsidRDefault="00331F48" w:rsidP="00331F48">
                                  <w:pPr>
                                    <w:spacing w:before="10" w:line="199" w:lineRule="exact"/>
                                    <w:ind w:right="-567"/>
                                    <w:rPr>
                                      <w:rFonts w:asciiTheme="minorHAnsi" w:hAnsiTheme="minorHAnsi" w:cstheme="minorHAnsi"/>
                                      <w:sz w:val="16"/>
                                    </w:rPr>
                                  </w:pPr>
                                  <w:r w:rsidRPr="00331F48">
                                    <w:rPr>
                                      <w:rFonts w:asciiTheme="minorHAnsi" w:hAnsiTheme="minorHAnsi" w:cstheme="minorHAnsi"/>
                                      <w:sz w:val="16"/>
                                    </w:rPr>
                                    <w:t>Wird einmalig zum 15.1. jeden Jahres per Lastschrift abgebucht</w:t>
                                  </w:r>
                                </w:p>
                              </w:tc>
                            </w:tr>
                            <w:tr w:rsidR="00331F48" w14:paraId="2B2EF776" w14:textId="77777777" w:rsidTr="00397DD5">
                              <w:trPr>
                                <w:trHeight w:val="293"/>
                              </w:trPr>
                              <w:tc>
                                <w:tcPr>
                                  <w:tcW w:w="408" w:type="dxa"/>
                                  <w:vAlign w:val="center"/>
                                </w:tcPr>
                                <w:p w14:paraId="2944D001" w14:textId="77777777" w:rsidR="00331F48" w:rsidRPr="004263C6" w:rsidRDefault="00331F48" w:rsidP="00331F48">
                                  <w:pPr>
                                    <w:spacing w:before="10" w:line="199" w:lineRule="exact"/>
                                    <w:ind w:right="-567"/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3" w:type="dxa"/>
                                  <w:vAlign w:val="center"/>
                                </w:tcPr>
                                <w:p w14:paraId="4FEC77ED" w14:textId="77777777" w:rsidR="00331F48" w:rsidRPr="004263C6" w:rsidRDefault="00331F48" w:rsidP="00331F48">
                                  <w:pPr>
                                    <w:spacing w:before="10" w:line="199" w:lineRule="exact"/>
                                    <w:ind w:right="-567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  <w:t>Tragen sie selbst ein</w:t>
                                  </w:r>
                                </w:p>
                              </w:tc>
                              <w:tc>
                                <w:tcPr>
                                  <w:tcW w:w="670" w:type="dxa"/>
                                  <w:vAlign w:val="center"/>
                                </w:tcPr>
                                <w:p w14:paraId="3DC19677" w14:textId="77777777" w:rsidR="00331F48" w:rsidRPr="004263C6" w:rsidRDefault="00331F48" w:rsidP="00331F48">
                                  <w:pPr>
                                    <w:spacing w:before="10" w:line="199" w:lineRule="exact"/>
                                    <w:ind w:right="-567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52" w:type="dxa"/>
                                  <w:vAlign w:val="center"/>
                                </w:tcPr>
                                <w:p w14:paraId="46B62521" w14:textId="77777777" w:rsidR="00331F48" w:rsidRPr="004263C6" w:rsidRDefault="00331F48" w:rsidP="00331F48">
                                  <w:pPr>
                                    <w:spacing w:before="10" w:line="199" w:lineRule="exact"/>
                                    <w:ind w:right="-567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</w:rPr>
                                    <w:t xml:space="preserve">    Gesamtsumme</w:t>
                                  </w:r>
                                </w:p>
                              </w:tc>
                              <w:tc>
                                <w:tcPr>
                                  <w:tcW w:w="670" w:type="dxa"/>
                                </w:tcPr>
                                <w:p w14:paraId="54BB2AEB" w14:textId="77777777" w:rsidR="00331F48" w:rsidRPr="004263C6" w:rsidRDefault="00331F48" w:rsidP="00331F48">
                                  <w:pPr>
                                    <w:spacing w:before="10" w:line="199" w:lineRule="exact"/>
                                    <w:ind w:right="-567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02" w:type="dxa"/>
                                  <w:vAlign w:val="center"/>
                                </w:tcPr>
                                <w:p w14:paraId="2B6A6199" w14:textId="77777777" w:rsidR="00331F48" w:rsidRPr="004263C6" w:rsidRDefault="00331F48" w:rsidP="00331F48">
                                  <w:pPr>
                                    <w:spacing w:before="10" w:line="199" w:lineRule="exact"/>
                                    <w:ind w:right="-567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</w:tc>
                            </w:tr>
                            <w:tr w:rsidR="00331F48" w14:paraId="691C6152" w14:textId="77777777" w:rsidTr="00397DD5">
                              <w:trPr>
                                <w:trHeight w:val="293"/>
                              </w:trPr>
                              <w:tc>
                                <w:tcPr>
                                  <w:tcW w:w="408" w:type="dxa"/>
                                  <w:vAlign w:val="center"/>
                                </w:tcPr>
                                <w:p w14:paraId="43D82B48" w14:textId="77777777" w:rsidR="00331F48" w:rsidRPr="004263C6" w:rsidRDefault="00331F48" w:rsidP="00331F48">
                                  <w:pPr>
                                    <w:spacing w:before="10" w:line="199" w:lineRule="exact"/>
                                    <w:ind w:right="-567"/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3" w:type="dxa"/>
                                  <w:vAlign w:val="center"/>
                                </w:tcPr>
                                <w:p w14:paraId="57013296" w14:textId="77777777" w:rsidR="00331F48" w:rsidRDefault="00331F48" w:rsidP="00331F48">
                                  <w:pPr>
                                    <w:spacing w:before="10" w:line="199" w:lineRule="exact"/>
                                    <w:ind w:right="-567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  <w:p w14:paraId="63FE7EA1" w14:textId="77777777" w:rsidR="00331F48" w:rsidRPr="004263C6" w:rsidRDefault="00331F48" w:rsidP="00331F48">
                                  <w:pPr>
                                    <w:spacing w:before="10" w:line="199" w:lineRule="exact"/>
                                    <w:ind w:right="-567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  <w:t xml:space="preserve">             </w:t>
                                  </w:r>
                                </w:p>
                              </w:tc>
                              <w:tc>
                                <w:tcPr>
                                  <w:tcW w:w="670" w:type="dxa"/>
                                  <w:vAlign w:val="center"/>
                                </w:tcPr>
                                <w:p w14:paraId="354CD409" w14:textId="77777777" w:rsidR="00331F48" w:rsidRPr="004263C6" w:rsidRDefault="00331F48" w:rsidP="00331F48">
                                  <w:pPr>
                                    <w:spacing w:before="10" w:line="199" w:lineRule="exact"/>
                                    <w:ind w:right="-567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  <w:r w:rsidRPr="00331F48">
                                    <w:rPr>
                                      <w:rFonts w:asciiTheme="minorHAnsi" w:hAnsiTheme="minorHAnsi" w:cstheme="minorHAnsi"/>
                                      <w:sz w:val="24"/>
                                    </w:rPr>
                                    <w:t>Euro</w:t>
                                  </w:r>
                                </w:p>
                              </w:tc>
                              <w:tc>
                                <w:tcPr>
                                  <w:tcW w:w="1752" w:type="dxa"/>
                                  <w:vAlign w:val="center"/>
                                </w:tcPr>
                                <w:p w14:paraId="5F6F262C" w14:textId="77777777" w:rsidR="00331F48" w:rsidRPr="004263C6" w:rsidRDefault="00331F48" w:rsidP="00331F48">
                                  <w:pPr>
                                    <w:spacing w:before="10" w:line="199" w:lineRule="exact"/>
                                    <w:ind w:right="-567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0" w:type="dxa"/>
                                  <w:vAlign w:val="center"/>
                                </w:tcPr>
                                <w:p w14:paraId="46185C12" w14:textId="77777777" w:rsidR="00331F48" w:rsidRPr="00331F48" w:rsidRDefault="00331F48" w:rsidP="00331F48">
                                  <w:pPr>
                                    <w:spacing w:before="10" w:line="199" w:lineRule="exact"/>
                                    <w:ind w:right="-567"/>
                                    <w:rPr>
                                      <w:rFonts w:asciiTheme="minorHAnsi" w:hAnsiTheme="minorHAnsi" w:cstheme="minorHAnsi"/>
                                      <w:sz w:val="16"/>
                                    </w:rPr>
                                  </w:pPr>
                                  <w:r w:rsidRPr="00331F48">
                                    <w:rPr>
                                      <w:rFonts w:asciiTheme="minorHAnsi" w:hAnsiTheme="minorHAnsi" w:cstheme="minorHAnsi"/>
                                      <w:sz w:val="24"/>
                                    </w:rPr>
                                    <w:t>Euro</w:t>
                                  </w:r>
                                </w:p>
                              </w:tc>
                              <w:tc>
                                <w:tcPr>
                                  <w:tcW w:w="10202" w:type="dxa"/>
                                  <w:vAlign w:val="center"/>
                                </w:tcPr>
                                <w:p w14:paraId="2F910292" w14:textId="77777777" w:rsidR="00331F48" w:rsidRPr="00331F48" w:rsidRDefault="00331F48" w:rsidP="00331F48">
                                  <w:pPr>
                                    <w:spacing w:before="10" w:line="199" w:lineRule="exact"/>
                                    <w:ind w:right="-567"/>
                                    <w:rPr>
                                      <w:rFonts w:asciiTheme="minorHAnsi" w:hAnsiTheme="minorHAnsi" w:cstheme="minorHAnsi"/>
                                      <w:sz w:val="16"/>
                                    </w:rPr>
                                  </w:pPr>
                                  <w:r w:rsidRPr="00331F48">
                                    <w:rPr>
                                      <w:rFonts w:asciiTheme="minorHAnsi" w:hAnsiTheme="minorHAnsi" w:cstheme="minorHAnsi"/>
                                      <w:sz w:val="16"/>
                                    </w:rPr>
                                    <w:t>Wird einmalig zum 15.1. jeden Jahres per Lastschrift abgebucht</w:t>
                                  </w:r>
                                </w:p>
                              </w:tc>
                            </w:tr>
                          </w:tbl>
                          <w:p w14:paraId="00CE6F2B" w14:textId="77777777" w:rsidR="004263C6" w:rsidRDefault="004263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653174" id="Text Box 34" o:spid="_x0000_s1029" type="#_x0000_t202" style="position:absolute;margin-left:-.6pt;margin-top:4.85pt;width:512.4pt;height:80.2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">
                <v:textbox>
                  <w:txbxContent>
                    <w:tbl>
                      <w:tblPr>
                        <w:tblStyle w:val="Tabellenraster"/>
                        <w:tblW w:w="15385" w:type="dxa"/>
                        <w:tblLook w:val="04A0" w:firstRow="1" w:lastRow="0" w:firstColumn="1" w:lastColumn="0" w:noHBand="0" w:noVBand="1"/>
                      </w:tblPr>
                      <w:tblGrid>
                        <w:gridCol w:w="408"/>
                        <w:gridCol w:w="1683"/>
                        <w:gridCol w:w="670"/>
                        <w:gridCol w:w="1752"/>
                        <w:gridCol w:w="670"/>
                        <w:gridCol w:w="10202"/>
                      </w:tblGrid>
                      <w:tr w:rsidR="00331F48" w14:paraId="056DAF42" w14:textId="77777777" w:rsidTr="00043B7B">
                        <w:trPr>
                          <w:trHeight w:val="293"/>
                        </w:trPr>
                        <w:tc>
                          <w:tcPr>
                            <w:tcW w:w="408" w:type="dxa"/>
                            <w:vAlign w:val="center"/>
                          </w:tcPr>
                          <w:p w14:paraId="0F6066B7" w14:textId="418E17D5" w:rsidR="00331F48" w:rsidRPr="00E060D8" w:rsidRDefault="00D74D61" w:rsidP="00D74D61">
                            <w:pPr>
                              <w:spacing w:before="10" w:line="199" w:lineRule="exact"/>
                              <w:ind w:right="-567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  <w:r w:rsidRPr="00D74D61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683" w:type="dxa"/>
                            <w:vAlign w:val="center"/>
                          </w:tcPr>
                          <w:p w14:paraId="0051299D" w14:textId="77777777" w:rsidR="00331F48" w:rsidRPr="00E060D8" w:rsidRDefault="00331F48" w:rsidP="004263C6">
                            <w:pPr>
                              <w:spacing w:before="10" w:line="199" w:lineRule="exact"/>
                              <w:ind w:right="-567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8"/>
                              </w:rPr>
                              <w:t xml:space="preserve">   </w:t>
                            </w:r>
                            <w:r w:rsidRPr="00E060D8">
                              <w:rPr>
                                <w:rFonts w:asciiTheme="minorHAnsi" w:hAnsiTheme="minorHAnsi" w:cstheme="minorHAnsi"/>
                                <w:sz w:val="18"/>
                              </w:rPr>
                              <w:t>Monatsbeitrag</w:t>
                            </w:r>
                          </w:p>
                        </w:tc>
                        <w:tc>
                          <w:tcPr>
                            <w:tcW w:w="670" w:type="dxa"/>
                          </w:tcPr>
                          <w:p w14:paraId="44B6292D" w14:textId="77777777" w:rsidR="00331F48" w:rsidRPr="004263C6" w:rsidRDefault="00331F48" w:rsidP="00E060D8">
                            <w:pPr>
                              <w:spacing w:before="10" w:line="199" w:lineRule="exact"/>
                              <w:ind w:right="-567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c>
                        <w:tc>
                          <w:tcPr>
                            <w:tcW w:w="1752" w:type="dxa"/>
                            <w:vAlign w:val="center"/>
                          </w:tcPr>
                          <w:p w14:paraId="1B568595" w14:textId="77777777" w:rsidR="00331F48" w:rsidRPr="004263C6" w:rsidRDefault="00331F48" w:rsidP="00E060D8">
                            <w:pPr>
                              <w:spacing w:before="10" w:line="199" w:lineRule="exact"/>
                              <w:ind w:right="-567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    Jahresbeitrag</w:t>
                            </w:r>
                          </w:p>
                        </w:tc>
                        <w:tc>
                          <w:tcPr>
                            <w:tcW w:w="670" w:type="dxa"/>
                          </w:tcPr>
                          <w:p w14:paraId="614F6C02" w14:textId="77777777" w:rsidR="00331F48" w:rsidRPr="004263C6" w:rsidRDefault="00331F48" w:rsidP="004263C6">
                            <w:pPr>
                              <w:spacing w:before="10" w:line="199" w:lineRule="exact"/>
                              <w:ind w:right="-567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c>
                        <w:tc>
                          <w:tcPr>
                            <w:tcW w:w="10202" w:type="dxa"/>
                          </w:tcPr>
                          <w:p w14:paraId="3EEF827C" w14:textId="77777777" w:rsidR="00331F48" w:rsidRPr="004263C6" w:rsidRDefault="00331F48" w:rsidP="004263C6">
                            <w:pPr>
                              <w:spacing w:before="10" w:line="199" w:lineRule="exact"/>
                              <w:ind w:right="-567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c>
                      </w:tr>
                      <w:tr w:rsidR="00331F48" w14:paraId="5BC17F7D" w14:textId="77777777" w:rsidTr="00397DD5">
                        <w:trPr>
                          <w:trHeight w:val="293"/>
                        </w:trPr>
                        <w:tc>
                          <w:tcPr>
                            <w:tcW w:w="408" w:type="dxa"/>
                            <w:vAlign w:val="center"/>
                          </w:tcPr>
                          <w:p w14:paraId="5BE93325" w14:textId="77777777" w:rsidR="00331F48" w:rsidRPr="00E060D8" w:rsidRDefault="00331F48" w:rsidP="00331F48">
                            <w:pPr>
                              <w:spacing w:before="10" w:line="199" w:lineRule="exact"/>
                              <w:ind w:right="-567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1683" w:type="dxa"/>
                            <w:vAlign w:val="center"/>
                          </w:tcPr>
                          <w:p w14:paraId="1C5BE6D0" w14:textId="77777777" w:rsidR="00331F48" w:rsidRPr="00331F48" w:rsidRDefault="00331F48" w:rsidP="00331F48">
                            <w:pPr>
                              <w:spacing w:before="10" w:line="199" w:lineRule="exact"/>
                              <w:ind w:right="-567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  <w:r w:rsidRPr="00331F48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        1, 00</w:t>
                            </w:r>
                          </w:p>
                        </w:tc>
                        <w:tc>
                          <w:tcPr>
                            <w:tcW w:w="670" w:type="dxa"/>
                            <w:vAlign w:val="center"/>
                          </w:tcPr>
                          <w:p w14:paraId="0CB28146" w14:textId="77777777" w:rsidR="00331F48" w:rsidRPr="00331F48" w:rsidRDefault="00331F48" w:rsidP="00331F48">
                            <w:pPr>
                              <w:spacing w:before="10" w:line="199" w:lineRule="exact"/>
                              <w:ind w:right="-567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  <w:r w:rsidRPr="00331F48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Euro</w:t>
                            </w:r>
                          </w:p>
                        </w:tc>
                        <w:tc>
                          <w:tcPr>
                            <w:tcW w:w="1752" w:type="dxa"/>
                            <w:vAlign w:val="center"/>
                          </w:tcPr>
                          <w:p w14:paraId="37160763" w14:textId="77777777" w:rsidR="00331F48" w:rsidRPr="00331F48" w:rsidRDefault="00331F48" w:rsidP="00331F48">
                            <w:pPr>
                              <w:spacing w:before="10" w:line="199" w:lineRule="exact"/>
                              <w:ind w:right="-567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  <w:r w:rsidRPr="00331F48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   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    </w:t>
                            </w:r>
                            <w:r w:rsidRPr="00331F48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12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,00</w:t>
                            </w:r>
                          </w:p>
                        </w:tc>
                        <w:tc>
                          <w:tcPr>
                            <w:tcW w:w="670" w:type="dxa"/>
                            <w:vAlign w:val="center"/>
                          </w:tcPr>
                          <w:p w14:paraId="63263A34" w14:textId="77777777" w:rsidR="00331F48" w:rsidRPr="00331F48" w:rsidRDefault="00331F48" w:rsidP="00331F48">
                            <w:pPr>
                              <w:spacing w:before="10" w:line="199" w:lineRule="exact"/>
                              <w:ind w:right="-567"/>
                              <w:rPr>
                                <w:rFonts w:asciiTheme="minorHAnsi" w:hAnsiTheme="minorHAnsi" w:cstheme="minorHAnsi"/>
                                <w:sz w:val="16"/>
                              </w:rPr>
                            </w:pPr>
                            <w:r w:rsidRPr="00331F48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Euro</w:t>
                            </w:r>
                          </w:p>
                        </w:tc>
                        <w:tc>
                          <w:tcPr>
                            <w:tcW w:w="10202" w:type="dxa"/>
                            <w:vAlign w:val="center"/>
                          </w:tcPr>
                          <w:p w14:paraId="4C93C38B" w14:textId="77777777" w:rsidR="00331F48" w:rsidRPr="00331F48" w:rsidRDefault="00331F48" w:rsidP="00331F48">
                            <w:pPr>
                              <w:spacing w:before="10" w:line="199" w:lineRule="exact"/>
                              <w:ind w:right="-567"/>
                              <w:rPr>
                                <w:rFonts w:asciiTheme="minorHAnsi" w:hAnsiTheme="minorHAnsi" w:cstheme="minorHAnsi"/>
                                <w:sz w:val="16"/>
                              </w:rPr>
                            </w:pPr>
                            <w:r w:rsidRPr="00331F48">
                              <w:rPr>
                                <w:rFonts w:asciiTheme="minorHAnsi" w:hAnsiTheme="minorHAnsi" w:cstheme="minorHAnsi"/>
                                <w:sz w:val="16"/>
                              </w:rPr>
                              <w:t>Wird einmalig zum 15.1. jeden Jahres per Lastschrift abgebucht</w:t>
                            </w:r>
                          </w:p>
                        </w:tc>
                      </w:tr>
                      <w:tr w:rsidR="00331F48" w14:paraId="2B2EF776" w14:textId="77777777" w:rsidTr="00397DD5">
                        <w:trPr>
                          <w:trHeight w:val="293"/>
                        </w:trPr>
                        <w:tc>
                          <w:tcPr>
                            <w:tcW w:w="408" w:type="dxa"/>
                            <w:vAlign w:val="center"/>
                          </w:tcPr>
                          <w:p w14:paraId="2944D001" w14:textId="77777777" w:rsidR="00331F48" w:rsidRPr="004263C6" w:rsidRDefault="00331F48" w:rsidP="00331F48">
                            <w:pPr>
                              <w:spacing w:before="10" w:line="199" w:lineRule="exact"/>
                              <w:ind w:right="-567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1683" w:type="dxa"/>
                            <w:vAlign w:val="center"/>
                          </w:tcPr>
                          <w:p w14:paraId="4FEC77ED" w14:textId="77777777" w:rsidR="00331F48" w:rsidRPr="004263C6" w:rsidRDefault="00331F48" w:rsidP="00331F48">
                            <w:pPr>
                              <w:spacing w:before="10" w:line="199" w:lineRule="exact"/>
                              <w:ind w:right="-567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8"/>
                              </w:rPr>
                              <w:t>Tragen sie selbst ein</w:t>
                            </w:r>
                          </w:p>
                        </w:tc>
                        <w:tc>
                          <w:tcPr>
                            <w:tcW w:w="670" w:type="dxa"/>
                            <w:vAlign w:val="center"/>
                          </w:tcPr>
                          <w:p w14:paraId="3DC19677" w14:textId="77777777" w:rsidR="00331F48" w:rsidRPr="004263C6" w:rsidRDefault="00331F48" w:rsidP="00331F48">
                            <w:pPr>
                              <w:spacing w:before="10" w:line="199" w:lineRule="exact"/>
                              <w:ind w:right="-567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52" w:type="dxa"/>
                            <w:vAlign w:val="center"/>
                          </w:tcPr>
                          <w:p w14:paraId="46B62521" w14:textId="77777777" w:rsidR="00331F48" w:rsidRPr="004263C6" w:rsidRDefault="00331F48" w:rsidP="00331F48">
                            <w:pPr>
                              <w:spacing w:before="10" w:line="199" w:lineRule="exact"/>
                              <w:ind w:right="-567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   Gesamtsumme</w:t>
                            </w:r>
                          </w:p>
                        </w:tc>
                        <w:tc>
                          <w:tcPr>
                            <w:tcW w:w="670" w:type="dxa"/>
                          </w:tcPr>
                          <w:p w14:paraId="54BB2AEB" w14:textId="77777777" w:rsidR="00331F48" w:rsidRPr="004263C6" w:rsidRDefault="00331F48" w:rsidP="00331F48">
                            <w:pPr>
                              <w:spacing w:before="10" w:line="199" w:lineRule="exact"/>
                              <w:ind w:right="-567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c>
                        <w:tc>
                          <w:tcPr>
                            <w:tcW w:w="10202" w:type="dxa"/>
                            <w:vAlign w:val="center"/>
                          </w:tcPr>
                          <w:p w14:paraId="2B6A6199" w14:textId="77777777" w:rsidR="00331F48" w:rsidRPr="004263C6" w:rsidRDefault="00331F48" w:rsidP="00331F48">
                            <w:pPr>
                              <w:spacing w:before="10" w:line="199" w:lineRule="exact"/>
                              <w:ind w:right="-567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c>
                      </w:tr>
                      <w:tr w:rsidR="00331F48" w14:paraId="691C6152" w14:textId="77777777" w:rsidTr="00397DD5">
                        <w:trPr>
                          <w:trHeight w:val="293"/>
                        </w:trPr>
                        <w:tc>
                          <w:tcPr>
                            <w:tcW w:w="408" w:type="dxa"/>
                            <w:vAlign w:val="center"/>
                          </w:tcPr>
                          <w:p w14:paraId="43D82B48" w14:textId="77777777" w:rsidR="00331F48" w:rsidRPr="004263C6" w:rsidRDefault="00331F48" w:rsidP="00331F48">
                            <w:pPr>
                              <w:spacing w:before="10" w:line="199" w:lineRule="exact"/>
                              <w:ind w:right="-567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1683" w:type="dxa"/>
                            <w:vAlign w:val="center"/>
                          </w:tcPr>
                          <w:p w14:paraId="57013296" w14:textId="77777777" w:rsidR="00331F48" w:rsidRDefault="00331F48" w:rsidP="00331F48">
                            <w:pPr>
                              <w:spacing w:before="10" w:line="199" w:lineRule="exact"/>
                              <w:ind w:right="-567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8"/>
                              </w:rPr>
                              <w:t xml:space="preserve"> </w:t>
                            </w:r>
                          </w:p>
                          <w:p w14:paraId="63FE7EA1" w14:textId="77777777" w:rsidR="00331F48" w:rsidRPr="004263C6" w:rsidRDefault="00331F48" w:rsidP="00331F48">
                            <w:pPr>
                              <w:spacing w:before="10" w:line="199" w:lineRule="exact"/>
                              <w:ind w:right="-567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8"/>
                              </w:rPr>
                              <w:t xml:space="preserve">             </w:t>
                            </w:r>
                          </w:p>
                        </w:tc>
                        <w:tc>
                          <w:tcPr>
                            <w:tcW w:w="670" w:type="dxa"/>
                            <w:vAlign w:val="center"/>
                          </w:tcPr>
                          <w:p w14:paraId="354CD409" w14:textId="77777777" w:rsidR="00331F48" w:rsidRPr="004263C6" w:rsidRDefault="00331F48" w:rsidP="00331F48">
                            <w:pPr>
                              <w:spacing w:before="10" w:line="199" w:lineRule="exact"/>
                              <w:ind w:right="-567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  <w:r w:rsidRPr="00331F48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Euro</w:t>
                            </w:r>
                          </w:p>
                        </w:tc>
                        <w:tc>
                          <w:tcPr>
                            <w:tcW w:w="1752" w:type="dxa"/>
                            <w:vAlign w:val="center"/>
                          </w:tcPr>
                          <w:p w14:paraId="5F6F262C" w14:textId="77777777" w:rsidR="00331F48" w:rsidRPr="004263C6" w:rsidRDefault="00331F48" w:rsidP="00331F48">
                            <w:pPr>
                              <w:spacing w:before="10" w:line="199" w:lineRule="exact"/>
                              <w:ind w:right="-567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c>
                        <w:tc>
                          <w:tcPr>
                            <w:tcW w:w="670" w:type="dxa"/>
                            <w:vAlign w:val="center"/>
                          </w:tcPr>
                          <w:p w14:paraId="46185C12" w14:textId="77777777" w:rsidR="00331F48" w:rsidRPr="00331F48" w:rsidRDefault="00331F48" w:rsidP="00331F48">
                            <w:pPr>
                              <w:spacing w:before="10" w:line="199" w:lineRule="exact"/>
                              <w:ind w:right="-567"/>
                              <w:rPr>
                                <w:rFonts w:asciiTheme="minorHAnsi" w:hAnsiTheme="minorHAnsi" w:cstheme="minorHAnsi"/>
                                <w:sz w:val="16"/>
                              </w:rPr>
                            </w:pPr>
                            <w:r w:rsidRPr="00331F48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Euro</w:t>
                            </w:r>
                          </w:p>
                        </w:tc>
                        <w:tc>
                          <w:tcPr>
                            <w:tcW w:w="10202" w:type="dxa"/>
                            <w:vAlign w:val="center"/>
                          </w:tcPr>
                          <w:p w14:paraId="2F910292" w14:textId="77777777" w:rsidR="00331F48" w:rsidRPr="00331F48" w:rsidRDefault="00331F48" w:rsidP="00331F48">
                            <w:pPr>
                              <w:spacing w:before="10" w:line="199" w:lineRule="exact"/>
                              <w:ind w:right="-567"/>
                              <w:rPr>
                                <w:rFonts w:asciiTheme="minorHAnsi" w:hAnsiTheme="minorHAnsi" w:cstheme="minorHAnsi"/>
                                <w:sz w:val="16"/>
                              </w:rPr>
                            </w:pPr>
                            <w:r w:rsidRPr="00331F48">
                              <w:rPr>
                                <w:rFonts w:asciiTheme="minorHAnsi" w:hAnsiTheme="minorHAnsi" w:cstheme="minorHAnsi"/>
                                <w:sz w:val="16"/>
                              </w:rPr>
                              <w:t>Wird einmalig zum 15.1. jeden Jahres per Lastschrift abgebucht</w:t>
                            </w:r>
                          </w:p>
                        </w:tc>
                      </w:tr>
                    </w:tbl>
                    <w:p w14:paraId="00CE6F2B" w14:textId="77777777" w:rsidR="004263C6" w:rsidRDefault="004263C6"/>
                  </w:txbxContent>
                </v:textbox>
              </v:shape>
            </w:pict>
          </mc:Fallback>
        </mc:AlternateContent>
      </w:r>
    </w:p>
    <w:p w14:paraId="3A1AC84B" w14:textId="77777777" w:rsidR="00FC6FF8" w:rsidRDefault="00FC6FF8" w:rsidP="0088496A">
      <w:pPr>
        <w:spacing w:line="200" w:lineRule="exact"/>
        <w:ind w:right="-367"/>
      </w:pPr>
    </w:p>
    <w:p w14:paraId="3082C994" w14:textId="77777777" w:rsidR="00FC6FF8" w:rsidRDefault="00FC6FF8" w:rsidP="0088496A">
      <w:pPr>
        <w:spacing w:line="200" w:lineRule="exact"/>
        <w:ind w:right="-367"/>
      </w:pPr>
    </w:p>
    <w:p w14:paraId="247BEE8F" w14:textId="77777777" w:rsidR="00FC6FF8" w:rsidRDefault="00FC6FF8" w:rsidP="0088496A">
      <w:pPr>
        <w:spacing w:line="200" w:lineRule="exact"/>
        <w:ind w:right="-367"/>
      </w:pPr>
    </w:p>
    <w:p w14:paraId="417BBBD7" w14:textId="77777777" w:rsidR="00FC6FF8" w:rsidRDefault="00043B7B" w:rsidP="0088496A">
      <w:pPr>
        <w:spacing w:line="200" w:lineRule="exact"/>
        <w:ind w:right="-36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2F9921FB" wp14:editId="20B9565A">
                <wp:simplePos x="0" y="0"/>
                <wp:positionH relativeFrom="column">
                  <wp:posOffset>363855</wp:posOffset>
                </wp:positionH>
                <wp:positionV relativeFrom="paragraph">
                  <wp:posOffset>86995</wp:posOffset>
                </wp:positionV>
                <wp:extent cx="104775" cy="209550"/>
                <wp:effectExtent l="19050" t="19050" r="47625" b="38100"/>
                <wp:wrapNone/>
                <wp:docPr id="1" name="Gerade Verbindung mit Pfei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20955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16C3C585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1" o:spid="_x0000_s1026" type="#_x0000_t32" style="position:absolute;margin-left:28.65pt;margin-top:6.85pt;width:8.25pt;height:16.5pt;z-index:25167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" strokecolor="black [3213]" strokeweight="2.25pt">
                <v:stroke endarrow="block" joinstyle="miter"/>
              </v:shape>
            </w:pict>
          </mc:Fallback>
        </mc:AlternateContent>
      </w:r>
      <w:r w:rsidR="00331F48"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01328F12" wp14:editId="0BA746E3">
                <wp:simplePos x="0" y="0"/>
                <wp:positionH relativeFrom="column">
                  <wp:posOffset>2792730</wp:posOffset>
                </wp:positionH>
                <wp:positionV relativeFrom="paragraph">
                  <wp:posOffset>96520</wp:posOffset>
                </wp:positionV>
                <wp:extent cx="114300" cy="209550"/>
                <wp:effectExtent l="38100" t="19050" r="19050" b="38100"/>
                <wp:wrapNone/>
                <wp:docPr id="7" name="Gerade Verbindung mit Pfei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4300" cy="20955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43E58647" id="Gerade Verbindung mit Pfeil 7" o:spid="_x0000_s1026" type="#_x0000_t32" style="position:absolute;margin-left:219.9pt;margin-top:7.6pt;width:9pt;height:16.5pt;flip:x;z-index:2516792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" strokecolor="black [3213]" strokeweight="2.25pt">
                <v:stroke endarrow="block" joinstyle="miter"/>
              </v:shape>
            </w:pict>
          </mc:Fallback>
        </mc:AlternateContent>
      </w:r>
    </w:p>
    <w:p w14:paraId="42E2036B" w14:textId="77777777" w:rsidR="00FC6FF8" w:rsidRDefault="00FC6FF8" w:rsidP="0088496A">
      <w:pPr>
        <w:spacing w:line="200" w:lineRule="exact"/>
        <w:ind w:right="-367"/>
      </w:pPr>
    </w:p>
    <w:p w14:paraId="73A9F151" w14:textId="77777777" w:rsidR="00FC6FF8" w:rsidRDefault="00FC6FF8" w:rsidP="0088496A">
      <w:pPr>
        <w:spacing w:line="200" w:lineRule="exact"/>
        <w:ind w:right="-367"/>
      </w:pPr>
    </w:p>
    <w:p w14:paraId="599B9B46" w14:textId="77777777" w:rsidR="00FC6FF8" w:rsidRDefault="00FC6FF8" w:rsidP="0088496A">
      <w:pPr>
        <w:spacing w:line="200" w:lineRule="exact"/>
        <w:ind w:right="-367"/>
      </w:pPr>
    </w:p>
    <w:p w14:paraId="41A0A72B" w14:textId="77777777" w:rsidR="00FC6FF8" w:rsidRDefault="00E060D8" w:rsidP="0088496A">
      <w:pPr>
        <w:spacing w:line="200" w:lineRule="exact"/>
        <w:ind w:right="-36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2B571F6D" wp14:editId="485D56FA">
                <wp:simplePos x="0" y="0"/>
                <wp:positionH relativeFrom="column">
                  <wp:posOffset>-17145</wp:posOffset>
                </wp:positionH>
                <wp:positionV relativeFrom="paragraph">
                  <wp:posOffset>102870</wp:posOffset>
                </wp:positionV>
                <wp:extent cx="6516370" cy="2023110"/>
                <wp:effectExtent l="0" t="0" r="17780" b="15240"/>
                <wp:wrapNone/>
                <wp:docPr id="3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6370" cy="2023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961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09"/>
                              <w:gridCol w:w="141"/>
                              <w:gridCol w:w="249"/>
                              <w:gridCol w:w="217"/>
                              <w:gridCol w:w="291"/>
                              <w:gridCol w:w="141"/>
                              <w:gridCol w:w="322"/>
                              <w:gridCol w:w="321"/>
                              <w:gridCol w:w="321"/>
                              <w:gridCol w:w="321"/>
                              <w:gridCol w:w="321"/>
                              <w:gridCol w:w="321"/>
                              <w:gridCol w:w="321"/>
                              <w:gridCol w:w="306"/>
                              <w:gridCol w:w="306"/>
                              <w:gridCol w:w="306"/>
                              <w:gridCol w:w="306"/>
                              <w:gridCol w:w="306"/>
                              <w:gridCol w:w="306"/>
                              <w:gridCol w:w="306"/>
                              <w:gridCol w:w="306"/>
                              <w:gridCol w:w="306"/>
                              <w:gridCol w:w="306"/>
                              <w:gridCol w:w="306"/>
                              <w:gridCol w:w="306"/>
                              <w:gridCol w:w="306"/>
                              <w:gridCol w:w="306"/>
                              <w:gridCol w:w="306"/>
                              <w:gridCol w:w="306"/>
                              <w:gridCol w:w="306"/>
                              <w:gridCol w:w="314"/>
                            </w:tblGrid>
                            <w:tr w:rsidR="00A87939" w14:paraId="4F9FF4E7" w14:textId="77777777" w:rsidTr="008269C4">
                              <w:trPr>
                                <w:trHeight w:val="420"/>
                              </w:trPr>
                              <w:tc>
                                <w:tcPr>
                                  <w:tcW w:w="255" w:type="dxa"/>
                                  <w:gridSpan w:val="5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23B08713" w14:textId="77777777" w:rsidR="00A87939" w:rsidRPr="009A6AB5" w:rsidRDefault="00A87939" w:rsidP="00A25D26">
                                  <w:pPr>
                                    <w:spacing w:line="200" w:lineRule="exact"/>
                                    <w:rPr>
                                      <w:rFonts w:asciiTheme="minorHAnsi" w:hAnsiTheme="minorHAnsi"/>
                                      <w:b/>
                                    </w:rPr>
                                  </w:pPr>
                                  <w:r w:rsidRPr="009A6AB5">
                                    <w:rPr>
                                      <w:rFonts w:asciiTheme="minorHAnsi" w:hAnsiTheme="minorHAnsi"/>
                                      <w:b/>
                                    </w:rPr>
                                    <w:t>Name der Bank:</w:t>
                                  </w:r>
                                </w:p>
                              </w:tc>
                              <w:tc>
                                <w:tcPr>
                                  <w:tcW w:w="255" w:type="dxa"/>
                                  <w:gridSpan w:val="5"/>
                                  <w:tcBorders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463AB995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55EE6ADF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3686D829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6E1F6CFE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46A52CC8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49B3CCB2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11C0B2EA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289C8437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1788F738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7C80CC86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74331ED2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68325F17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6F76D87C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3D5BF2CD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0B7E6FBA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0C90F077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2F65BA0E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6C9F8718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3F0EA605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3003E2DC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2022F1FB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77A9FEC6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</w:tr>
                            <w:tr w:rsidR="00AF06C9" w14:paraId="5CDDC11F" w14:textId="77777777" w:rsidTr="00AF06C9">
                              <w:trPr>
                                <w:trHeight w:val="227"/>
                              </w:trPr>
                              <w:tc>
                                <w:tcPr>
                                  <w:tcW w:w="64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6832F3D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31B81186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D851DC3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6D3CB1B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3623C205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4D7135C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A0E6639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35745C38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C029D12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B509561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D7F7BE8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EC17309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E66EE91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DDB29C2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BDDE5B2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AC1BEEC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35C634E2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FE79114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1B570FA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8BBEFF3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CF121E9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9AE98F3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5A2E69AF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1993C62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2EAE6554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372064D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868C06A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5AA99DE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</w:tr>
                            <w:tr w:rsidR="00AF06C9" w14:paraId="069B9AE4" w14:textId="77777777" w:rsidTr="00AF06C9">
                              <w:trPr>
                                <w:trHeight w:val="600"/>
                              </w:trPr>
                              <w:tc>
                                <w:tcPr>
                                  <w:tcW w:w="752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4246BC8B" w14:textId="77777777" w:rsidR="00B7417B" w:rsidRPr="009A6AB5" w:rsidRDefault="00B7417B" w:rsidP="00FC6FF8">
                                  <w:pPr>
                                    <w:spacing w:line="200" w:lineRule="exact"/>
                                    <w:jc w:val="both"/>
                                    <w:rPr>
                                      <w:rFonts w:asciiTheme="minorHAnsi" w:hAnsiTheme="minorHAnsi"/>
                                      <w:b/>
                                    </w:rPr>
                                  </w:pPr>
                                  <w:r w:rsidRPr="009A6AB5">
                                    <w:rPr>
                                      <w:rFonts w:asciiTheme="minorHAnsi" w:hAnsiTheme="minorHAnsi"/>
                                      <w:b/>
                                    </w:rPr>
                                    <w:t>IBAN:</w:t>
                                  </w:r>
                                </w:p>
                              </w:tc>
                              <w:tc>
                                <w:tcPr>
                                  <w:tcW w:w="255" w:type="dxa"/>
                                  <w:gridSpan w:val="2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2EBC0B1F" w14:textId="77777777" w:rsidR="00B7417B" w:rsidRPr="001E19F4" w:rsidRDefault="001E19F4" w:rsidP="00FC6FF8">
                                  <w:pPr>
                                    <w:spacing w:line="200" w:lineRule="exact"/>
                                    <w:jc w:val="both"/>
                                    <w:rPr>
                                      <w:rFonts w:asciiTheme="minorHAnsi" w:hAnsiTheme="minorHAns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1E19F4">
                                    <w:rPr>
                                      <w:rFonts w:asciiTheme="minorHAnsi" w:hAnsiTheme="minorHAnsi"/>
                                      <w:b/>
                                      <w:sz w:val="24"/>
                                      <w:szCs w:val="28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55" w:type="dxa"/>
                                  <w:gridSpan w:val="2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7F0369F1" w14:textId="77777777" w:rsidR="00B7417B" w:rsidRPr="001E19F4" w:rsidRDefault="001E19F4" w:rsidP="00FC6FF8">
                                  <w:pPr>
                                    <w:spacing w:line="200" w:lineRule="exact"/>
                                    <w:jc w:val="both"/>
                                    <w:rPr>
                                      <w:rFonts w:asciiTheme="minorHAnsi" w:hAnsiTheme="minorHAns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1E19F4">
                                    <w:rPr>
                                      <w:rFonts w:asciiTheme="minorHAnsi" w:hAnsiTheme="minorHAnsi"/>
                                      <w:b/>
                                      <w:sz w:val="24"/>
                                      <w:szCs w:val="28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55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41043FE8" w14:textId="77777777" w:rsidR="00B7417B" w:rsidRPr="00A25D26" w:rsidRDefault="00B7417B" w:rsidP="00FC6FF8">
                                  <w:pPr>
                                    <w:spacing w:line="200" w:lineRule="exact"/>
                                    <w:jc w:val="both"/>
                                    <w:rPr>
                                      <w:rFonts w:asciiTheme="minorHAnsi" w:hAnsiTheme="min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B147CC6" w14:textId="77777777" w:rsidR="00B7417B" w:rsidRPr="00A25D26" w:rsidRDefault="00B7417B" w:rsidP="00FC6FF8">
                                  <w:pPr>
                                    <w:spacing w:line="200" w:lineRule="exact"/>
                                    <w:jc w:val="both"/>
                                    <w:rPr>
                                      <w:rFonts w:asciiTheme="minorHAnsi" w:hAnsiTheme="min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C039B6F" w14:textId="77777777" w:rsidR="00B7417B" w:rsidRPr="00A25D26" w:rsidRDefault="00B7417B" w:rsidP="00FC6FF8">
                                  <w:pPr>
                                    <w:spacing w:line="200" w:lineRule="exact"/>
                                    <w:jc w:val="both"/>
                                    <w:rPr>
                                      <w:rFonts w:asciiTheme="minorHAnsi" w:hAnsiTheme="min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716ED38D" w14:textId="77777777" w:rsidR="00B7417B" w:rsidRDefault="00B7417B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43B6CD72" w14:textId="77777777" w:rsidR="00B7417B" w:rsidRDefault="00B7417B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56F466C1" w14:textId="77777777" w:rsidR="00B7417B" w:rsidRDefault="00B7417B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7916D9DE" w14:textId="77777777" w:rsidR="00B7417B" w:rsidRDefault="00B7417B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CB11F18" w14:textId="77777777" w:rsidR="00B7417B" w:rsidRDefault="00B7417B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3202C8E4" w14:textId="77777777" w:rsidR="00B7417B" w:rsidRDefault="00B7417B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2FE19F55" w14:textId="77777777" w:rsidR="00B7417B" w:rsidRDefault="00B7417B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7DAA44CF" w14:textId="77777777" w:rsidR="00B7417B" w:rsidRDefault="00B7417B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081EBD9A" w14:textId="77777777" w:rsidR="00B7417B" w:rsidRDefault="00B7417B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E5C6EED" w14:textId="77777777" w:rsidR="00B7417B" w:rsidRDefault="00B7417B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5B18337E" w14:textId="77777777" w:rsidR="00B7417B" w:rsidRDefault="00B7417B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4A7C47DB" w14:textId="77777777" w:rsidR="00B7417B" w:rsidRDefault="00B7417B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1CDD89A8" w14:textId="77777777" w:rsidR="00B7417B" w:rsidRDefault="00B7417B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79F6B77D" w14:textId="77777777" w:rsidR="00B7417B" w:rsidRDefault="00B7417B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8EA1EDD" w14:textId="77777777" w:rsidR="00B7417B" w:rsidRDefault="00B7417B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18AEBFDB" w14:textId="77777777" w:rsidR="00B7417B" w:rsidRDefault="00B7417B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0302F78C" w14:textId="77777777" w:rsidR="00B7417B" w:rsidRDefault="00B7417B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23DF782C" w14:textId="77777777" w:rsidR="00B7417B" w:rsidRDefault="00B7417B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4F12004F" w14:textId="77777777" w:rsidR="00B7417B" w:rsidRDefault="00B7417B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0A2BCC1" w14:textId="77777777" w:rsidR="00B7417B" w:rsidRDefault="00B7417B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7E2FFAB9" w14:textId="77777777" w:rsidR="00B7417B" w:rsidRDefault="00B7417B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11B27768" w14:textId="77777777" w:rsidR="00B7417B" w:rsidRDefault="00B7417B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</w:tr>
                            <w:tr w:rsidR="00AF06C9" w14:paraId="7AED3FD3" w14:textId="77777777" w:rsidTr="00AF06C9">
                              <w:trPr>
                                <w:trHeight w:val="227"/>
                              </w:trPr>
                              <w:tc>
                                <w:tcPr>
                                  <w:tcW w:w="64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A91C298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4E309AC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4F6FE1F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27FE804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3FF4CBED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D402136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046CD7E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7460915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24D727D9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D2072AA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0DBE4DD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5EE7A48F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7A0FD94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62D0BBA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3927CD3D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6F981F0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CFAB9CA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9B65FE9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48A4C48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89D2972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04BB23C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53018E00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DB1668B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9B7ECD1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004CD64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3484967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5734A040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8F49B0F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</w:tr>
                            <w:tr w:rsidR="00A87939" w14:paraId="16A3E16E" w14:textId="77777777" w:rsidTr="008269C4">
                              <w:trPr>
                                <w:trHeight w:val="397"/>
                              </w:trPr>
                              <w:tc>
                                <w:tcPr>
                                  <w:tcW w:w="255" w:type="dxa"/>
                                  <w:gridSpan w:val="9"/>
                                  <w:vAlign w:val="center"/>
                                </w:tcPr>
                                <w:p w14:paraId="7AB67663" w14:textId="77777777" w:rsidR="00A87939" w:rsidRPr="009A6AB5" w:rsidRDefault="00A87939" w:rsidP="00FC6FF8">
                                  <w:pPr>
                                    <w:spacing w:line="200" w:lineRule="exact"/>
                                    <w:jc w:val="both"/>
                                    <w:rPr>
                                      <w:rFonts w:asciiTheme="minorHAnsi" w:hAnsiTheme="minorHAnsi"/>
                                      <w:b/>
                                    </w:rPr>
                                  </w:pPr>
                                  <w:r w:rsidRPr="009A6AB5">
                                    <w:rPr>
                                      <w:rFonts w:asciiTheme="minorHAnsi" w:hAnsiTheme="minorHAnsi"/>
                                      <w:b/>
                                    </w:rPr>
                                    <w:t>Kontoinhaber (Blockschrift):</w:t>
                                  </w:r>
                                </w:p>
                              </w:tc>
                              <w:tc>
                                <w:tcPr>
                                  <w:tcW w:w="255" w:type="dxa"/>
                                  <w:gridSpan w:val="3"/>
                                  <w:tcBorders>
                                    <w:right w:val="nil"/>
                                  </w:tcBorders>
                                </w:tcPr>
                                <w:p w14:paraId="44E8B42B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2E54A75F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0A5A183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D31C254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28F90302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3F537B8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21677F70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A90AD41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3B53479E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4EF4A4D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B020D8A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8CE4F5C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2DC74960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5156B041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5B4994A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C696008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195FCED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22151134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D41AA2C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24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B2A08E3" w14:textId="77777777" w:rsidR="00A87939" w:rsidRDefault="00A87939" w:rsidP="00FC6FF8">
                                  <w:pPr>
                                    <w:spacing w:line="200" w:lineRule="exact"/>
                                    <w:jc w:val="both"/>
                                  </w:pPr>
                                </w:p>
                              </w:tc>
                            </w:tr>
                            <w:tr w:rsidR="00A87939" w14:paraId="637E0A71" w14:textId="77777777" w:rsidTr="008269C4">
                              <w:trPr>
                                <w:trHeight w:val="624"/>
                              </w:trPr>
                              <w:tc>
                                <w:tcPr>
                                  <w:tcW w:w="255" w:type="dxa"/>
                                  <w:gridSpan w:val="9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bottom"/>
                                </w:tcPr>
                                <w:p w14:paraId="280C0145" w14:textId="77777777" w:rsidR="00A87939" w:rsidRPr="00341839" w:rsidRDefault="00A87939" w:rsidP="00FC6FF8">
                                  <w:pPr>
                                    <w:spacing w:line="200" w:lineRule="exact"/>
                                    <w:jc w:val="both"/>
                                    <w:rPr>
                                      <w:rFonts w:asciiTheme="minorHAnsi" w:hAnsiTheme="minorHAnsi"/>
                                      <w:b/>
                                    </w:rPr>
                                  </w:pPr>
                                  <w:r w:rsidRPr="00341839">
                                    <w:rPr>
                                      <w:rFonts w:asciiTheme="minorHAnsi" w:hAnsiTheme="minorHAnsi"/>
                                      <w:b/>
                                      <w:sz w:val="22"/>
                                    </w:rPr>
                                    <w:t>Menden, den</w:t>
                                  </w:r>
                                </w:p>
                              </w:tc>
                              <w:tc>
                                <w:tcPr>
                                  <w:tcW w:w="255" w:type="dxa"/>
                                  <w:gridSpan w:val="19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bottom"/>
                                </w:tcPr>
                                <w:p w14:paraId="6F997267" w14:textId="77777777" w:rsidR="00A87939" w:rsidRPr="00341839" w:rsidRDefault="00A126BC" w:rsidP="00FC6FF8">
                                  <w:pPr>
                                    <w:spacing w:line="200" w:lineRule="exact"/>
                                    <w:jc w:val="both"/>
                                    <w:rPr>
                                      <w:rFonts w:asciiTheme="minorHAnsi" w:hAnsiTheme="minorHAnsi"/>
                                      <w:b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b/>
                                      <w:sz w:val="22"/>
                                    </w:rPr>
                                    <w:t xml:space="preserve">                      </w:t>
                                  </w:r>
                                  <w:r w:rsidR="00A87939" w:rsidRPr="00341839">
                                    <w:rPr>
                                      <w:rFonts w:asciiTheme="minorHAnsi" w:hAnsiTheme="minorHAnsi"/>
                                      <w:b/>
                                      <w:sz w:val="22"/>
                                    </w:rPr>
                                    <w:t>Unterschrift:</w:t>
                                  </w: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6CC6DE6A" w14:textId="77777777" w:rsidR="00A87939" w:rsidRPr="00A25D26" w:rsidRDefault="00A87939" w:rsidP="00FC6FF8">
                                  <w:pPr>
                                    <w:spacing w:line="200" w:lineRule="exact"/>
                                    <w:jc w:val="both"/>
                                    <w:rPr>
                                      <w:rFonts w:asciiTheme="minorHAnsi" w:hAnsiTheme="min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244F723C" w14:textId="77777777" w:rsidR="00A87939" w:rsidRPr="00A25D26" w:rsidRDefault="00A87939" w:rsidP="00FC6FF8">
                                  <w:pPr>
                                    <w:spacing w:line="200" w:lineRule="exact"/>
                                    <w:jc w:val="both"/>
                                    <w:rPr>
                                      <w:rFonts w:asciiTheme="minorHAnsi" w:hAnsiTheme="min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16DE26AA" w14:textId="77777777" w:rsidR="00A87939" w:rsidRPr="00A25D26" w:rsidRDefault="00A87939" w:rsidP="00FC6FF8">
                                  <w:pPr>
                                    <w:spacing w:line="200" w:lineRule="exact"/>
                                    <w:jc w:val="both"/>
                                    <w:rPr>
                                      <w:rFonts w:asciiTheme="minorHAnsi" w:hAnsiTheme="minorHAnsi"/>
                                    </w:rPr>
                                  </w:pPr>
                                </w:p>
                              </w:tc>
                            </w:tr>
                            <w:tr w:rsidR="00B7417B" w14:paraId="05D412CB" w14:textId="77777777" w:rsidTr="008269C4">
                              <w:trPr>
                                <w:trHeight w:val="624"/>
                              </w:trPr>
                              <w:tc>
                                <w:tcPr>
                                  <w:tcW w:w="255" w:type="dxa"/>
                                  <w:gridSpan w:val="31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14:paraId="75638436" w14:textId="77777777" w:rsidR="00B7417B" w:rsidRPr="00B7417B" w:rsidRDefault="00B7417B" w:rsidP="00FC6FF8">
                                  <w:pPr>
                                    <w:spacing w:line="200" w:lineRule="exact"/>
                                    <w:jc w:val="both"/>
                                    <w:rPr>
                                      <w:rFonts w:asciiTheme="minorHAnsi" w:hAnsiTheme="minorHAnsi"/>
                                      <w:b/>
                                      <w:color w:val="FF0000"/>
                                    </w:rPr>
                                  </w:pPr>
                                  <w:r w:rsidRPr="00B7417B">
                                    <w:rPr>
                                      <w:rFonts w:asciiTheme="minorHAnsi" w:hAnsiTheme="minorHAnsi"/>
                                      <w:b/>
                                      <w:color w:val="FF0000"/>
                                    </w:rPr>
                                    <w:t xml:space="preserve">Zur </w:t>
                                  </w:r>
                                  <w:r w:rsidR="00E021B6">
                                    <w:rPr>
                                      <w:rFonts w:asciiTheme="minorHAnsi" w:hAnsiTheme="minorHAnsi"/>
                                      <w:b/>
                                      <w:color w:val="FF0000"/>
                                    </w:rPr>
                                    <w:t>Aufnahmeantrag</w:t>
                                  </w:r>
                                  <w:r w:rsidRPr="00B7417B">
                                    <w:rPr>
                                      <w:rFonts w:asciiTheme="minorHAnsi" w:hAnsiTheme="minorHAnsi"/>
                                      <w:b/>
                                      <w:color w:val="FF0000"/>
                                    </w:rPr>
                                    <w:t xml:space="preserve"> gehören auch neuer DSGVO auch die weiteren Erklärungen zum Datenschutz und zur Verwendung von Daten und Fotos in diversen Medien. Bitte auch diese sorgfältig lesen und bestätigen. </w:t>
                                  </w:r>
                                </w:p>
                              </w:tc>
                            </w:tr>
                          </w:tbl>
                          <w:p w14:paraId="33E19CEF" w14:textId="77777777" w:rsidR="00FC6FF8" w:rsidRDefault="00FC6FF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571F6D" id="Text Box 35" o:spid="_x0000_s1030" type="#_x0000_t202" style="position:absolute;margin-left:-1.35pt;margin-top:8.1pt;width:513.1pt;height:159.3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">
                <v:textbox>
                  <w:txbxContent>
                    <w:tbl>
                      <w:tblPr>
                        <w:tblStyle w:val="Tabellenraster"/>
                        <w:tblW w:w="9612" w:type="dxa"/>
                        <w:tblLook w:val="04A0" w:firstRow="1" w:lastRow="0" w:firstColumn="1" w:lastColumn="0" w:noHBand="0" w:noVBand="1"/>
                      </w:tblPr>
                      <w:tblGrid>
                        <w:gridCol w:w="809"/>
                        <w:gridCol w:w="141"/>
                        <w:gridCol w:w="249"/>
                        <w:gridCol w:w="217"/>
                        <w:gridCol w:w="291"/>
                        <w:gridCol w:w="141"/>
                        <w:gridCol w:w="322"/>
                        <w:gridCol w:w="321"/>
                        <w:gridCol w:w="321"/>
                        <w:gridCol w:w="321"/>
                        <w:gridCol w:w="321"/>
                        <w:gridCol w:w="321"/>
                        <w:gridCol w:w="321"/>
                        <w:gridCol w:w="306"/>
                        <w:gridCol w:w="306"/>
                        <w:gridCol w:w="306"/>
                        <w:gridCol w:w="306"/>
                        <w:gridCol w:w="306"/>
                        <w:gridCol w:w="306"/>
                        <w:gridCol w:w="306"/>
                        <w:gridCol w:w="306"/>
                        <w:gridCol w:w="306"/>
                        <w:gridCol w:w="306"/>
                        <w:gridCol w:w="306"/>
                        <w:gridCol w:w="306"/>
                        <w:gridCol w:w="306"/>
                        <w:gridCol w:w="306"/>
                        <w:gridCol w:w="306"/>
                        <w:gridCol w:w="306"/>
                        <w:gridCol w:w="306"/>
                        <w:gridCol w:w="314"/>
                      </w:tblGrid>
                      <w:tr w:rsidR="00A87939" w14:paraId="4F9FF4E7" w14:textId="77777777" w:rsidTr="008269C4">
                        <w:trPr>
                          <w:trHeight w:val="420"/>
                        </w:trPr>
                        <w:tc>
                          <w:tcPr>
                            <w:tcW w:w="255" w:type="dxa"/>
                            <w:gridSpan w:val="5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23B08713" w14:textId="77777777" w:rsidR="00A87939" w:rsidRPr="009A6AB5" w:rsidRDefault="00A87939" w:rsidP="00A25D26">
                            <w:pPr>
                              <w:spacing w:line="200" w:lineRule="exact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 w:rsidRPr="009A6AB5">
                              <w:rPr>
                                <w:rFonts w:asciiTheme="minorHAnsi" w:hAnsiTheme="minorHAnsi"/>
                                <w:b/>
                              </w:rPr>
                              <w:t>Name der Bank:</w:t>
                            </w:r>
                          </w:p>
                        </w:tc>
                        <w:tc>
                          <w:tcPr>
                            <w:tcW w:w="255" w:type="dxa"/>
                            <w:gridSpan w:val="5"/>
                            <w:tcBorders>
                              <w:bottom w:val="single" w:sz="4" w:space="0" w:color="auto"/>
                              <w:right w:val="nil"/>
                            </w:tcBorders>
                          </w:tcPr>
                          <w:p w14:paraId="463AB995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55" w:type="dxa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55EE6ADF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55" w:type="dxa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3686D829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55" w:type="dxa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6E1F6CFE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46A52CC8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49B3CCB2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11C0B2EA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289C8437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1788F738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7C80CC86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74331ED2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68325F17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6F76D87C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3D5BF2CD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0B7E6FBA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0C90F077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2F65BA0E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6C9F8718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3F0EA605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3003E2DC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2022F1FB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77A9FEC6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</w:tr>
                      <w:tr w:rsidR="00AF06C9" w14:paraId="5CDDC11F" w14:textId="77777777" w:rsidTr="00AF06C9">
                        <w:trPr>
                          <w:trHeight w:val="227"/>
                        </w:trPr>
                        <w:tc>
                          <w:tcPr>
                            <w:tcW w:w="641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6832F3D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55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</w:tcPr>
                          <w:p w14:paraId="31B81186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55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</w:tcPr>
                          <w:p w14:paraId="7D851DC3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55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</w:tcPr>
                          <w:p w14:paraId="76D3CB1B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55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3623C205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4D7135C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55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1A0E6639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55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35745C38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55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C029D12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55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1B509561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D7F7BE8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1EC17309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7E66EE91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DDB29C2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BDDE5B2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AC1BEEC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35C634E2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0FE79114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1B570FA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8BBEFF3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CF121E9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19AE98F3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5A2E69AF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1993C62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2EAE6554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372064D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7868C06A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5AA99DE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</w:tr>
                      <w:tr w:rsidR="00AF06C9" w14:paraId="069B9AE4" w14:textId="77777777" w:rsidTr="00AF06C9">
                        <w:trPr>
                          <w:trHeight w:val="600"/>
                        </w:trPr>
                        <w:tc>
                          <w:tcPr>
                            <w:tcW w:w="752" w:type="dxa"/>
                            <w:gridSpan w:val="2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4246BC8B" w14:textId="77777777" w:rsidR="00B7417B" w:rsidRPr="009A6AB5" w:rsidRDefault="00B7417B" w:rsidP="00FC6FF8">
                            <w:pPr>
                              <w:spacing w:line="200" w:lineRule="exact"/>
                              <w:jc w:val="both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 w:rsidRPr="009A6AB5">
                              <w:rPr>
                                <w:rFonts w:asciiTheme="minorHAnsi" w:hAnsiTheme="minorHAnsi"/>
                                <w:b/>
                              </w:rPr>
                              <w:t>IBAN:</w:t>
                            </w:r>
                          </w:p>
                        </w:tc>
                        <w:tc>
                          <w:tcPr>
                            <w:tcW w:w="255" w:type="dxa"/>
                            <w:gridSpan w:val="2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14:paraId="2EBC0B1F" w14:textId="77777777" w:rsidR="00B7417B" w:rsidRPr="001E19F4" w:rsidRDefault="001E19F4" w:rsidP="00FC6FF8">
                            <w:pPr>
                              <w:spacing w:line="200" w:lineRule="exact"/>
                              <w:jc w:val="both"/>
                              <w:rPr>
                                <w:rFonts w:asciiTheme="minorHAnsi" w:hAnsiTheme="minorHAnsi"/>
                                <w:b/>
                                <w:sz w:val="28"/>
                                <w:szCs w:val="28"/>
                              </w:rPr>
                            </w:pPr>
                            <w:r w:rsidRPr="001E19F4">
                              <w:rPr>
                                <w:rFonts w:asciiTheme="minorHAnsi" w:hAnsiTheme="minorHAnsi"/>
                                <w:b/>
                                <w:sz w:val="24"/>
                                <w:szCs w:val="28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55" w:type="dxa"/>
                            <w:gridSpan w:val="2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14:paraId="7F0369F1" w14:textId="77777777" w:rsidR="00B7417B" w:rsidRPr="001E19F4" w:rsidRDefault="001E19F4" w:rsidP="00FC6FF8">
                            <w:pPr>
                              <w:spacing w:line="200" w:lineRule="exact"/>
                              <w:jc w:val="both"/>
                              <w:rPr>
                                <w:rFonts w:asciiTheme="minorHAnsi" w:hAnsiTheme="minorHAnsi"/>
                                <w:b/>
                                <w:sz w:val="28"/>
                                <w:szCs w:val="28"/>
                              </w:rPr>
                            </w:pPr>
                            <w:r w:rsidRPr="001E19F4">
                              <w:rPr>
                                <w:rFonts w:asciiTheme="minorHAnsi" w:hAnsiTheme="minorHAnsi"/>
                                <w:b/>
                                <w:sz w:val="24"/>
                                <w:szCs w:val="28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55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14:paraId="41043FE8" w14:textId="77777777" w:rsidR="00B7417B" w:rsidRPr="00A25D26" w:rsidRDefault="00B7417B" w:rsidP="00FC6FF8">
                            <w:pPr>
                              <w:spacing w:line="200" w:lineRule="exact"/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</w:p>
                        </w:tc>
                        <w:tc>
                          <w:tcPr>
                            <w:tcW w:w="255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B147CC6" w14:textId="77777777" w:rsidR="00B7417B" w:rsidRPr="00A25D26" w:rsidRDefault="00B7417B" w:rsidP="00FC6FF8">
                            <w:pPr>
                              <w:spacing w:line="200" w:lineRule="exact"/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</w:p>
                        </w:tc>
                        <w:tc>
                          <w:tcPr>
                            <w:tcW w:w="255" w:type="dxa"/>
                            <w:tcBorders>
                              <w:top w:val="nil"/>
                              <w:left w:val="single" w:sz="4" w:space="0" w:color="auto"/>
                              <w:bottom w:val="nil"/>
                              <w:right w:val="single" w:sz="4" w:space="0" w:color="auto"/>
                            </w:tcBorders>
                            <w:vAlign w:val="center"/>
                          </w:tcPr>
                          <w:p w14:paraId="3C039B6F" w14:textId="77777777" w:rsidR="00B7417B" w:rsidRPr="00A25D26" w:rsidRDefault="00B7417B" w:rsidP="00FC6FF8">
                            <w:pPr>
                              <w:spacing w:line="200" w:lineRule="exact"/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</w:p>
                        </w:tc>
                        <w:tc>
                          <w:tcPr>
                            <w:tcW w:w="25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</w:tcPr>
                          <w:p w14:paraId="716ED38D" w14:textId="77777777" w:rsidR="00B7417B" w:rsidRDefault="00B7417B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55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43B6CD72" w14:textId="77777777" w:rsidR="00B7417B" w:rsidRDefault="00B7417B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55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56F466C1" w14:textId="77777777" w:rsidR="00B7417B" w:rsidRDefault="00B7417B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55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7916D9DE" w14:textId="77777777" w:rsidR="00B7417B" w:rsidRDefault="00B7417B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7CB11F18" w14:textId="77777777" w:rsidR="00B7417B" w:rsidRDefault="00B7417B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bottom w:val="single" w:sz="4" w:space="0" w:color="auto"/>
                            </w:tcBorders>
                          </w:tcPr>
                          <w:p w14:paraId="3202C8E4" w14:textId="77777777" w:rsidR="00B7417B" w:rsidRDefault="00B7417B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bottom w:val="single" w:sz="4" w:space="0" w:color="auto"/>
                            </w:tcBorders>
                          </w:tcPr>
                          <w:p w14:paraId="2FE19F55" w14:textId="77777777" w:rsidR="00B7417B" w:rsidRDefault="00B7417B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bottom w:val="single" w:sz="4" w:space="0" w:color="auto"/>
                            </w:tcBorders>
                          </w:tcPr>
                          <w:p w14:paraId="7DAA44CF" w14:textId="77777777" w:rsidR="00B7417B" w:rsidRDefault="00B7417B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bottom w:val="single" w:sz="4" w:space="0" w:color="auto"/>
                            </w:tcBorders>
                          </w:tcPr>
                          <w:p w14:paraId="081EBD9A" w14:textId="77777777" w:rsidR="00B7417B" w:rsidRDefault="00B7417B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1E5C6EED" w14:textId="77777777" w:rsidR="00B7417B" w:rsidRDefault="00B7417B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bottom w:val="single" w:sz="4" w:space="0" w:color="auto"/>
                            </w:tcBorders>
                          </w:tcPr>
                          <w:p w14:paraId="5B18337E" w14:textId="77777777" w:rsidR="00B7417B" w:rsidRDefault="00B7417B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bottom w:val="single" w:sz="4" w:space="0" w:color="auto"/>
                            </w:tcBorders>
                          </w:tcPr>
                          <w:p w14:paraId="4A7C47DB" w14:textId="77777777" w:rsidR="00B7417B" w:rsidRDefault="00B7417B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bottom w:val="single" w:sz="4" w:space="0" w:color="auto"/>
                            </w:tcBorders>
                          </w:tcPr>
                          <w:p w14:paraId="1CDD89A8" w14:textId="77777777" w:rsidR="00B7417B" w:rsidRDefault="00B7417B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bottom w:val="single" w:sz="4" w:space="0" w:color="auto"/>
                            </w:tcBorders>
                          </w:tcPr>
                          <w:p w14:paraId="79F6B77D" w14:textId="77777777" w:rsidR="00B7417B" w:rsidRDefault="00B7417B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08EA1EDD" w14:textId="77777777" w:rsidR="00B7417B" w:rsidRDefault="00B7417B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bottom w:val="single" w:sz="4" w:space="0" w:color="auto"/>
                            </w:tcBorders>
                          </w:tcPr>
                          <w:p w14:paraId="18AEBFDB" w14:textId="77777777" w:rsidR="00B7417B" w:rsidRDefault="00B7417B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bottom w:val="single" w:sz="4" w:space="0" w:color="auto"/>
                            </w:tcBorders>
                          </w:tcPr>
                          <w:p w14:paraId="0302F78C" w14:textId="77777777" w:rsidR="00B7417B" w:rsidRDefault="00B7417B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bottom w:val="single" w:sz="4" w:space="0" w:color="auto"/>
                            </w:tcBorders>
                          </w:tcPr>
                          <w:p w14:paraId="23DF782C" w14:textId="77777777" w:rsidR="00B7417B" w:rsidRDefault="00B7417B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bottom w:val="single" w:sz="4" w:space="0" w:color="auto"/>
                            </w:tcBorders>
                          </w:tcPr>
                          <w:p w14:paraId="4F12004F" w14:textId="77777777" w:rsidR="00B7417B" w:rsidRDefault="00B7417B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00A2BCC1" w14:textId="77777777" w:rsidR="00B7417B" w:rsidRDefault="00B7417B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bottom w:val="single" w:sz="4" w:space="0" w:color="auto"/>
                            </w:tcBorders>
                          </w:tcPr>
                          <w:p w14:paraId="7E2FFAB9" w14:textId="77777777" w:rsidR="00B7417B" w:rsidRDefault="00B7417B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bottom w:val="single" w:sz="4" w:space="0" w:color="auto"/>
                            </w:tcBorders>
                          </w:tcPr>
                          <w:p w14:paraId="11B27768" w14:textId="77777777" w:rsidR="00B7417B" w:rsidRDefault="00B7417B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</w:tr>
                      <w:tr w:rsidR="00AF06C9" w14:paraId="7AED3FD3" w14:textId="77777777" w:rsidTr="00AF06C9">
                        <w:trPr>
                          <w:trHeight w:val="227"/>
                        </w:trPr>
                        <w:tc>
                          <w:tcPr>
                            <w:tcW w:w="641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1A91C298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55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</w:tcPr>
                          <w:p w14:paraId="64E309AC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55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</w:tcPr>
                          <w:p w14:paraId="74F6FE1F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55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</w:tcPr>
                          <w:p w14:paraId="427FE804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55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3FF4CBED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55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D402136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55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1046CD7E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55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07460915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55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24D727D9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55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D2072AA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0DBE4DD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5EE7A48F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77A0FD94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762D0BBA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3927CD3D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6F981F0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CFAB9CA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9B65FE9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148A4C48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189D2972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04BB23C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53018E00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7DB1668B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19B7ECD1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004CD64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3484967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5734A040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18F49B0F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</w:tr>
                      <w:tr w:rsidR="00A87939" w14:paraId="16A3E16E" w14:textId="77777777" w:rsidTr="008269C4">
                        <w:trPr>
                          <w:trHeight w:val="397"/>
                        </w:trPr>
                        <w:tc>
                          <w:tcPr>
                            <w:tcW w:w="255" w:type="dxa"/>
                            <w:gridSpan w:val="9"/>
                            <w:vAlign w:val="center"/>
                          </w:tcPr>
                          <w:p w14:paraId="7AB67663" w14:textId="77777777" w:rsidR="00A87939" w:rsidRPr="009A6AB5" w:rsidRDefault="00A87939" w:rsidP="00FC6FF8">
                            <w:pPr>
                              <w:spacing w:line="200" w:lineRule="exact"/>
                              <w:jc w:val="both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 w:rsidRPr="009A6AB5">
                              <w:rPr>
                                <w:rFonts w:asciiTheme="minorHAnsi" w:hAnsiTheme="minorHAnsi"/>
                                <w:b/>
                              </w:rPr>
                              <w:t>Kontoinhaber (Blockschrift):</w:t>
                            </w:r>
                          </w:p>
                        </w:tc>
                        <w:tc>
                          <w:tcPr>
                            <w:tcW w:w="255" w:type="dxa"/>
                            <w:gridSpan w:val="3"/>
                            <w:tcBorders>
                              <w:right w:val="nil"/>
                            </w:tcBorders>
                          </w:tcPr>
                          <w:p w14:paraId="44E8B42B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55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2E54A75F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00A5A183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D31C254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28F90302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73F537B8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21677F70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1A90AD41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3B53479E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04EF4A4D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B020D8A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8CE4F5C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2DC74960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5156B041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05B4994A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7C696008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7195FCED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22151134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1D41AA2C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  <w:tc>
                          <w:tcPr>
                            <w:tcW w:w="249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7B2A08E3" w14:textId="77777777" w:rsidR="00A87939" w:rsidRDefault="00A87939" w:rsidP="00FC6FF8">
                            <w:pPr>
                              <w:spacing w:line="200" w:lineRule="exact"/>
                              <w:jc w:val="both"/>
                            </w:pPr>
                          </w:p>
                        </w:tc>
                      </w:tr>
                      <w:tr w:rsidR="00A87939" w14:paraId="637E0A71" w14:textId="77777777" w:rsidTr="008269C4">
                        <w:trPr>
                          <w:trHeight w:val="624"/>
                        </w:trPr>
                        <w:tc>
                          <w:tcPr>
                            <w:tcW w:w="255" w:type="dxa"/>
                            <w:gridSpan w:val="9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bottom"/>
                          </w:tcPr>
                          <w:p w14:paraId="280C0145" w14:textId="77777777" w:rsidR="00A87939" w:rsidRPr="00341839" w:rsidRDefault="00A87939" w:rsidP="00FC6FF8">
                            <w:pPr>
                              <w:spacing w:line="200" w:lineRule="exact"/>
                              <w:jc w:val="both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 w:rsidRPr="00341839">
                              <w:rPr>
                                <w:rFonts w:asciiTheme="minorHAnsi" w:hAnsiTheme="minorHAnsi"/>
                                <w:b/>
                                <w:sz w:val="22"/>
                              </w:rPr>
                              <w:t>Menden, den</w:t>
                            </w:r>
                          </w:p>
                        </w:tc>
                        <w:tc>
                          <w:tcPr>
                            <w:tcW w:w="255" w:type="dxa"/>
                            <w:gridSpan w:val="19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bottom"/>
                          </w:tcPr>
                          <w:p w14:paraId="6F997267" w14:textId="77777777" w:rsidR="00A87939" w:rsidRPr="00341839" w:rsidRDefault="00A126BC" w:rsidP="00FC6FF8">
                            <w:pPr>
                              <w:spacing w:line="200" w:lineRule="exact"/>
                              <w:jc w:val="both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sz w:val="22"/>
                              </w:rPr>
                              <w:t xml:space="preserve">                      </w:t>
                            </w:r>
                            <w:r w:rsidR="00A87939" w:rsidRPr="00341839">
                              <w:rPr>
                                <w:rFonts w:asciiTheme="minorHAnsi" w:hAnsiTheme="minorHAnsi"/>
                                <w:b/>
                                <w:sz w:val="22"/>
                              </w:rPr>
                              <w:t>Unterschrift:</w:t>
                            </w: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6CC6DE6A" w14:textId="77777777" w:rsidR="00A87939" w:rsidRPr="00A25D26" w:rsidRDefault="00A87939" w:rsidP="00FC6FF8">
                            <w:pPr>
                              <w:spacing w:line="200" w:lineRule="exact"/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244F723C" w14:textId="77777777" w:rsidR="00A87939" w:rsidRPr="00A25D26" w:rsidRDefault="00A87939" w:rsidP="00FC6FF8">
                            <w:pPr>
                              <w:spacing w:line="200" w:lineRule="exact"/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16DE26AA" w14:textId="77777777" w:rsidR="00A87939" w:rsidRPr="00A25D26" w:rsidRDefault="00A87939" w:rsidP="00FC6FF8">
                            <w:pPr>
                              <w:spacing w:line="200" w:lineRule="exact"/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</w:p>
                        </w:tc>
                      </w:tr>
                      <w:tr w:rsidR="00B7417B" w14:paraId="05D412CB" w14:textId="77777777" w:rsidTr="008269C4">
                        <w:trPr>
                          <w:trHeight w:val="624"/>
                        </w:trPr>
                        <w:tc>
                          <w:tcPr>
                            <w:tcW w:w="255" w:type="dxa"/>
                            <w:gridSpan w:val="31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14:paraId="75638436" w14:textId="77777777" w:rsidR="00B7417B" w:rsidRPr="00B7417B" w:rsidRDefault="00B7417B" w:rsidP="00FC6FF8">
                            <w:pPr>
                              <w:spacing w:line="200" w:lineRule="exact"/>
                              <w:jc w:val="both"/>
                              <w:rPr>
                                <w:rFonts w:asciiTheme="minorHAnsi" w:hAnsiTheme="minorHAnsi"/>
                                <w:b/>
                                <w:color w:val="FF0000"/>
                              </w:rPr>
                            </w:pPr>
                            <w:r w:rsidRPr="00B7417B">
                              <w:rPr>
                                <w:rFonts w:asciiTheme="minorHAnsi" w:hAnsiTheme="minorHAnsi"/>
                                <w:b/>
                                <w:color w:val="FF0000"/>
                              </w:rPr>
                              <w:t xml:space="preserve">Zur </w:t>
                            </w:r>
                            <w:r w:rsidR="00E021B6">
                              <w:rPr>
                                <w:rFonts w:asciiTheme="minorHAnsi" w:hAnsiTheme="minorHAnsi"/>
                                <w:b/>
                                <w:color w:val="FF0000"/>
                              </w:rPr>
                              <w:t>Aufnahmeantrag</w:t>
                            </w:r>
                            <w:r w:rsidRPr="00B7417B">
                              <w:rPr>
                                <w:rFonts w:asciiTheme="minorHAnsi" w:hAnsiTheme="minorHAnsi"/>
                                <w:b/>
                                <w:color w:val="FF0000"/>
                              </w:rPr>
                              <w:t xml:space="preserve"> gehören auch neuer DSGVO auch die weiteren Erklärungen zum Datenschutz und zur Verwendung von Daten und Fotos in diversen Medien. Bitte auch diese sorgfältig lesen und bestätigen. </w:t>
                            </w:r>
                          </w:p>
                        </w:tc>
                      </w:tr>
                    </w:tbl>
                    <w:p w14:paraId="33E19CEF" w14:textId="77777777" w:rsidR="00FC6FF8" w:rsidRDefault="00FC6FF8"/>
                  </w:txbxContent>
                </v:textbox>
              </v:shape>
            </w:pict>
          </mc:Fallback>
        </mc:AlternateContent>
      </w:r>
    </w:p>
    <w:p w14:paraId="4B39F530" w14:textId="77777777" w:rsidR="00FC6FF8" w:rsidRDefault="00FC6FF8" w:rsidP="0088496A">
      <w:pPr>
        <w:spacing w:line="200" w:lineRule="exact"/>
        <w:ind w:right="-367"/>
        <w:sectPr w:rsidR="00FC6FF8" w:rsidSect="007C08B9">
          <w:type w:val="continuous"/>
          <w:pgSz w:w="11911" w:h="16841"/>
          <w:pgMar w:top="1417" w:right="854" w:bottom="0" w:left="852" w:header="720" w:footer="720" w:gutter="0"/>
          <w:cols w:space="721"/>
        </w:sectPr>
      </w:pPr>
    </w:p>
    <w:p w14:paraId="098000BE" w14:textId="77777777" w:rsidR="002B345C" w:rsidRDefault="002B345C" w:rsidP="0088496A">
      <w:pPr>
        <w:spacing w:line="200" w:lineRule="exact"/>
        <w:ind w:right="-367"/>
      </w:pPr>
    </w:p>
    <w:p w14:paraId="0EA92562" w14:textId="77777777" w:rsidR="004263C6" w:rsidRDefault="004263C6" w:rsidP="0088496A">
      <w:pPr>
        <w:spacing w:line="200" w:lineRule="exact"/>
        <w:ind w:right="-367"/>
      </w:pPr>
    </w:p>
    <w:p w14:paraId="0A0BE876" w14:textId="77777777" w:rsidR="004263C6" w:rsidRDefault="004263C6" w:rsidP="0088496A">
      <w:pPr>
        <w:spacing w:line="200" w:lineRule="exact"/>
        <w:ind w:right="-367"/>
      </w:pPr>
    </w:p>
    <w:p w14:paraId="05E1B1C4" w14:textId="77777777" w:rsidR="004263C6" w:rsidRDefault="004263C6" w:rsidP="0088496A">
      <w:pPr>
        <w:spacing w:line="200" w:lineRule="exact"/>
        <w:ind w:right="-367"/>
      </w:pPr>
    </w:p>
    <w:p w14:paraId="3E6D56D6" w14:textId="77777777" w:rsidR="004263C6" w:rsidRDefault="004263C6" w:rsidP="0088496A">
      <w:pPr>
        <w:spacing w:line="200" w:lineRule="exact"/>
        <w:ind w:right="-367"/>
      </w:pPr>
    </w:p>
    <w:p w14:paraId="03A93726" w14:textId="77777777" w:rsidR="004263C6" w:rsidRDefault="004263C6" w:rsidP="0088496A">
      <w:pPr>
        <w:spacing w:line="200" w:lineRule="exact"/>
        <w:ind w:right="-367"/>
      </w:pPr>
    </w:p>
    <w:p w14:paraId="0DB55365" w14:textId="77777777" w:rsidR="00FC6FF8" w:rsidRDefault="00FC6FF8" w:rsidP="0088496A">
      <w:pPr>
        <w:spacing w:line="200" w:lineRule="exact"/>
        <w:ind w:right="-367"/>
        <w:sectPr w:rsidR="00FC6FF8" w:rsidSect="00131754">
          <w:type w:val="continuous"/>
          <w:pgSz w:w="11911" w:h="16841"/>
          <w:pgMar w:top="1417" w:right="1138" w:bottom="0" w:left="852" w:header="720" w:footer="720" w:gutter="0"/>
          <w:cols w:num="2" w:space="721" w:equalWidth="0">
            <w:col w:w="3248" w:space="5714"/>
            <w:col w:w="1090"/>
          </w:cols>
        </w:sectPr>
      </w:pPr>
    </w:p>
    <w:p w14:paraId="004D1214" w14:textId="77777777" w:rsidR="004263C6" w:rsidRDefault="004263C6" w:rsidP="0088496A">
      <w:pPr>
        <w:spacing w:line="200" w:lineRule="exact"/>
        <w:ind w:right="-367"/>
      </w:pPr>
    </w:p>
    <w:p w14:paraId="27BB2836" w14:textId="77777777" w:rsidR="008E17EA" w:rsidRPr="005D35FF" w:rsidRDefault="008E17EA" w:rsidP="005D35FF">
      <w:pPr>
        <w:spacing w:line="200" w:lineRule="exact"/>
        <w:ind w:right="-367"/>
        <w:sectPr w:rsidR="008E17EA" w:rsidRPr="005D35FF" w:rsidSect="00131754">
          <w:type w:val="continuous"/>
          <w:pgSz w:w="11911" w:h="16841"/>
          <w:pgMar w:top="1417" w:right="936" w:bottom="0" w:left="852" w:header="720" w:footer="720" w:gutter="0"/>
          <w:cols w:space="720"/>
        </w:sectPr>
      </w:pPr>
      <w:r w:rsidRPr="008E17EA">
        <w:rPr>
          <w:rFonts w:asciiTheme="minorHAnsi" w:eastAsia="Arial" w:hAnsiTheme="minorHAnsi" w:cstheme="minorHAnsi"/>
          <w:b/>
          <w:bCs/>
          <w:color w:val="000000"/>
          <w:sz w:val="28"/>
          <w:szCs w:val="28"/>
        </w:rPr>
        <w:t>Einwilligung in die Datenverarbeitung einschließlich der Veröffentlichung</w:t>
      </w:r>
    </w:p>
    <w:p w14:paraId="52027A22" w14:textId="77777777" w:rsidR="008E17EA" w:rsidRPr="008E17EA" w:rsidRDefault="008E17EA" w:rsidP="0088496A">
      <w:pPr>
        <w:spacing w:before="59" w:line="263" w:lineRule="exact"/>
        <w:ind w:left="708" w:right="-142" w:firstLine="708"/>
        <w:rPr>
          <w:rFonts w:asciiTheme="minorHAnsi" w:hAnsiTheme="minorHAnsi" w:cstheme="minorHAnsi"/>
        </w:rPr>
      </w:pPr>
      <w:r w:rsidRPr="008E17EA">
        <w:rPr>
          <w:rFonts w:asciiTheme="minorHAnsi" w:eastAsia="Arial" w:hAnsiTheme="minorHAnsi" w:cstheme="minorHAnsi"/>
          <w:b/>
          <w:bCs/>
          <w:color w:val="000000"/>
          <w:w w:val="97"/>
          <w:sz w:val="28"/>
          <w:szCs w:val="28"/>
        </w:rPr>
        <w:t>von Personenbildern im Zusammenhang mit der Durchführung des</w:t>
      </w:r>
      <w:r w:rsidRPr="008E17EA">
        <w:rPr>
          <w:rFonts w:asciiTheme="minorHAnsi" w:eastAsia="Arial" w:hAnsiTheme="minorHAnsi" w:cstheme="minorHAnsi"/>
          <w:b/>
          <w:bCs/>
          <w:color w:val="000000"/>
          <w:sz w:val="28"/>
          <w:szCs w:val="28"/>
        </w:rPr>
        <w:t> </w:t>
      </w:r>
    </w:p>
    <w:p w14:paraId="44143C66" w14:textId="77777777" w:rsidR="008E17EA" w:rsidRPr="008E17EA" w:rsidRDefault="008E17EA" w:rsidP="0088496A">
      <w:pPr>
        <w:spacing w:line="20" w:lineRule="exact"/>
        <w:ind w:right="-142"/>
        <w:rPr>
          <w:rFonts w:asciiTheme="minorHAnsi" w:hAnsiTheme="minorHAnsi" w:cstheme="minorHAnsi"/>
        </w:rPr>
        <w:sectPr w:rsidR="008E17EA" w:rsidRPr="008E17EA" w:rsidSect="00131754">
          <w:type w:val="continuous"/>
          <w:pgSz w:w="11911" w:h="16841"/>
          <w:pgMar w:top="1417" w:right="936" w:bottom="0" w:left="852" w:header="720" w:footer="720" w:gutter="0"/>
          <w:cols w:space="720"/>
        </w:sectPr>
      </w:pPr>
    </w:p>
    <w:p w14:paraId="575DEAEC" w14:textId="77777777" w:rsidR="008E17EA" w:rsidRPr="008E17EA" w:rsidRDefault="008E17EA" w:rsidP="0088496A">
      <w:pPr>
        <w:spacing w:before="58" w:line="263" w:lineRule="exact"/>
        <w:ind w:left="708" w:right="-142" w:firstLine="708"/>
        <w:rPr>
          <w:rFonts w:asciiTheme="minorHAnsi" w:hAnsiTheme="minorHAnsi" w:cstheme="minorHAnsi"/>
        </w:rPr>
      </w:pPr>
      <w:r w:rsidRPr="008E17EA">
        <w:rPr>
          <w:rFonts w:asciiTheme="minorHAnsi" w:eastAsia="Arial" w:hAnsiTheme="minorHAnsi" w:cstheme="minorHAnsi"/>
          <w:b/>
          <w:bCs/>
          <w:color w:val="000000"/>
          <w:w w:val="97"/>
          <w:sz w:val="28"/>
          <w:szCs w:val="28"/>
        </w:rPr>
        <w:t>Mitgliedschaftsverhältnisses des </w:t>
      </w:r>
      <w:r w:rsidR="008269C4">
        <w:rPr>
          <w:rFonts w:asciiTheme="minorHAnsi" w:eastAsia="Arial" w:hAnsiTheme="minorHAnsi" w:cstheme="minorHAnsi"/>
          <w:b/>
          <w:bCs/>
          <w:color w:val="000000"/>
          <w:w w:val="97"/>
          <w:sz w:val="28"/>
          <w:szCs w:val="28"/>
        </w:rPr>
        <w:t>Lebendigen Lahrfeld e. V.</w:t>
      </w:r>
      <w:r w:rsidRPr="008E17EA">
        <w:rPr>
          <w:rFonts w:asciiTheme="minorHAnsi" w:eastAsia="Arial" w:hAnsiTheme="minorHAnsi" w:cstheme="minorHAnsi"/>
          <w:b/>
          <w:bCs/>
          <w:color w:val="000000"/>
          <w:sz w:val="28"/>
          <w:szCs w:val="28"/>
        </w:rPr>
        <w:t> </w:t>
      </w:r>
    </w:p>
    <w:p w14:paraId="490A3FB8" w14:textId="77777777" w:rsidR="008E17EA" w:rsidRPr="008E17EA" w:rsidRDefault="008E17EA" w:rsidP="0088496A">
      <w:pPr>
        <w:spacing w:line="20" w:lineRule="exact"/>
        <w:ind w:right="-142"/>
        <w:rPr>
          <w:rFonts w:asciiTheme="minorHAnsi" w:hAnsiTheme="minorHAnsi" w:cstheme="minorHAnsi"/>
        </w:rPr>
        <w:sectPr w:rsidR="008E17EA" w:rsidRPr="008E17EA" w:rsidSect="007E5984">
          <w:type w:val="continuous"/>
          <w:pgSz w:w="11911" w:h="16841"/>
          <w:pgMar w:top="1417" w:right="854" w:bottom="0" w:left="852" w:header="720" w:footer="720" w:gutter="0"/>
          <w:cols w:space="720"/>
        </w:sectPr>
      </w:pPr>
    </w:p>
    <w:p w14:paraId="293B4379" w14:textId="77777777" w:rsidR="002B345C" w:rsidRDefault="002B345C" w:rsidP="0088496A">
      <w:pPr>
        <w:spacing w:line="200" w:lineRule="exact"/>
        <w:ind w:right="-142"/>
        <w:rPr>
          <w:rFonts w:asciiTheme="minorHAnsi" w:hAnsiTheme="minorHAnsi" w:cstheme="minorHAnsi"/>
        </w:rPr>
      </w:pPr>
    </w:p>
    <w:p w14:paraId="61983353" w14:textId="77777777" w:rsidR="005D35FF" w:rsidRDefault="005D35FF" w:rsidP="0088496A">
      <w:pPr>
        <w:spacing w:line="200" w:lineRule="exact"/>
        <w:ind w:right="-142"/>
        <w:rPr>
          <w:rFonts w:asciiTheme="minorHAnsi" w:hAnsiTheme="minorHAnsi" w:cstheme="minorHAnsi"/>
        </w:rPr>
      </w:pPr>
    </w:p>
    <w:p w14:paraId="26F5E41A" w14:textId="77777777" w:rsidR="005D35FF" w:rsidRDefault="005D35FF" w:rsidP="0088496A">
      <w:pPr>
        <w:spacing w:line="200" w:lineRule="exact"/>
        <w:ind w:right="-142"/>
        <w:rPr>
          <w:rFonts w:asciiTheme="minorHAnsi" w:hAnsiTheme="minorHAnsi" w:cstheme="minorHAnsi"/>
        </w:rPr>
      </w:pPr>
    </w:p>
    <w:p w14:paraId="423C70F8" w14:textId="77777777" w:rsidR="005D35FF" w:rsidRDefault="005D35FF" w:rsidP="0088496A">
      <w:pPr>
        <w:spacing w:line="200" w:lineRule="exact"/>
        <w:ind w:right="-142"/>
        <w:rPr>
          <w:rFonts w:asciiTheme="minorHAnsi" w:hAnsiTheme="minorHAnsi" w:cstheme="minorHAnsi"/>
        </w:rPr>
      </w:pPr>
    </w:p>
    <w:p w14:paraId="23C6A46D" w14:textId="77777777" w:rsidR="00BF0F7A" w:rsidRDefault="00BF0F7A" w:rsidP="00BF0F7A">
      <w:pPr>
        <w:spacing w:line="200" w:lineRule="exact"/>
        <w:ind w:right="-142"/>
        <w:rPr>
          <w:rFonts w:asciiTheme="minorHAnsi" w:hAnsiTheme="minorHAnsi" w:cstheme="minorHAnsi"/>
        </w:rPr>
      </w:pPr>
    </w:p>
    <w:p w14:paraId="169EA445" w14:textId="77777777" w:rsidR="001E19F4" w:rsidRPr="00BF0F7A" w:rsidRDefault="00BF0F7A" w:rsidP="00BF0F7A">
      <w:pPr>
        <w:spacing w:line="200" w:lineRule="exact"/>
        <w:ind w:right="-14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sz w:val="28"/>
        </w:rPr>
        <w:t xml:space="preserve">                                                       </w:t>
      </w:r>
      <w:r w:rsidR="005D35FF" w:rsidRPr="001E19F4">
        <w:rPr>
          <w:rFonts w:asciiTheme="minorHAnsi" w:hAnsiTheme="minorHAnsi" w:cstheme="minorHAnsi"/>
          <w:b/>
          <w:sz w:val="28"/>
        </w:rPr>
        <w:t xml:space="preserve">Einwilligung in die Datenverarbeitung einschließlich </w:t>
      </w:r>
    </w:p>
    <w:p w14:paraId="5F10A728" w14:textId="77777777" w:rsidR="001E19F4" w:rsidRDefault="001C1786" w:rsidP="001E19F4">
      <w:pPr>
        <w:ind w:left="2832" w:right="-142" w:firstLine="708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>D</w:t>
      </w:r>
      <w:r w:rsidR="005D35FF" w:rsidRPr="001E19F4">
        <w:rPr>
          <w:rFonts w:asciiTheme="minorHAnsi" w:hAnsiTheme="minorHAnsi" w:cstheme="minorHAnsi"/>
          <w:b/>
          <w:sz w:val="28"/>
        </w:rPr>
        <w:t>er</w:t>
      </w:r>
      <w:r w:rsidR="001E19F4">
        <w:rPr>
          <w:rFonts w:asciiTheme="minorHAnsi" w:hAnsiTheme="minorHAnsi" w:cstheme="minorHAnsi"/>
          <w:b/>
          <w:sz w:val="28"/>
        </w:rPr>
        <w:t xml:space="preserve"> </w:t>
      </w:r>
      <w:r w:rsidR="005D35FF" w:rsidRPr="001E19F4">
        <w:rPr>
          <w:rFonts w:asciiTheme="minorHAnsi" w:hAnsiTheme="minorHAnsi" w:cstheme="minorHAnsi"/>
          <w:b/>
          <w:sz w:val="28"/>
        </w:rPr>
        <w:t xml:space="preserve">Veröffentlichung von Personenbildern im </w:t>
      </w:r>
    </w:p>
    <w:p w14:paraId="1CE99D4C" w14:textId="77777777" w:rsidR="001E19F4" w:rsidRPr="001E19F4" w:rsidRDefault="005D35FF" w:rsidP="001E19F4">
      <w:pPr>
        <w:ind w:left="3540" w:right="-142"/>
        <w:rPr>
          <w:rFonts w:asciiTheme="minorHAnsi" w:hAnsiTheme="minorHAnsi" w:cstheme="minorHAnsi"/>
          <w:b/>
          <w:sz w:val="28"/>
        </w:rPr>
      </w:pPr>
      <w:r w:rsidRPr="001E19F4">
        <w:rPr>
          <w:rFonts w:asciiTheme="minorHAnsi" w:hAnsiTheme="minorHAnsi" w:cstheme="minorHAnsi"/>
          <w:b/>
          <w:sz w:val="28"/>
        </w:rPr>
        <w:t>Zusammenhang</w:t>
      </w:r>
      <w:r w:rsidR="001E19F4">
        <w:rPr>
          <w:rFonts w:asciiTheme="minorHAnsi" w:hAnsiTheme="minorHAnsi" w:cstheme="minorHAnsi"/>
          <w:b/>
          <w:sz w:val="28"/>
        </w:rPr>
        <w:t xml:space="preserve"> m</w:t>
      </w:r>
      <w:r w:rsidRPr="001E19F4">
        <w:rPr>
          <w:rFonts w:asciiTheme="minorHAnsi" w:hAnsiTheme="minorHAnsi" w:cstheme="minorHAnsi"/>
          <w:b/>
          <w:sz w:val="28"/>
        </w:rPr>
        <w:t>it der Durchführung des Mitglied</w:t>
      </w:r>
      <w:r w:rsidR="00075FA3">
        <w:rPr>
          <w:rFonts w:asciiTheme="minorHAnsi" w:hAnsiTheme="minorHAnsi" w:cstheme="minorHAnsi"/>
          <w:b/>
          <w:sz w:val="28"/>
        </w:rPr>
        <w:t>-</w:t>
      </w:r>
      <w:proofErr w:type="spellStart"/>
      <w:r w:rsidR="001E19F4" w:rsidRPr="001E19F4">
        <w:rPr>
          <w:rFonts w:asciiTheme="minorHAnsi" w:hAnsiTheme="minorHAnsi" w:cstheme="minorHAnsi"/>
          <w:b/>
          <w:sz w:val="28"/>
        </w:rPr>
        <w:t>schaftsverhältnisse</w:t>
      </w:r>
      <w:proofErr w:type="spellEnd"/>
      <w:r w:rsidR="001E19F4" w:rsidRPr="001E19F4">
        <w:rPr>
          <w:rFonts w:asciiTheme="minorHAnsi" w:hAnsiTheme="minorHAnsi" w:cstheme="minorHAnsi"/>
          <w:b/>
          <w:sz w:val="28"/>
        </w:rPr>
        <w:t xml:space="preserve"> </w:t>
      </w:r>
      <w:r w:rsidR="00075FA3">
        <w:rPr>
          <w:rFonts w:asciiTheme="minorHAnsi" w:hAnsiTheme="minorHAnsi" w:cstheme="minorHAnsi"/>
          <w:b/>
          <w:sz w:val="28"/>
        </w:rPr>
        <w:t xml:space="preserve">des Lebendigen Lahrfeld </w:t>
      </w:r>
      <w:r w:rsidR="001E19F4" w:rsidRPr="001E19F4">
        <w:rPr>
          <w:rFonts w:asciiTheme="minorHAnsi" w:hAnsiTheme="minorHAnsi" w:cstheme="minorHAnsi"/>
          <w:b/>
          <w:sz w:val="28"/>
        </w:rPr>
        <w:t>e.V.</w:t>
      </w:r>
    </w:p>
    <w:p w14:paraId="49443870" w14:textId="77777777" w:rsidR="005D35FF" w:rsidRDefault="005D35FF" w:rsidP="0088496A">
      <w:pPr>
        <w:spacing w:line="200" w:lineRule="exact"/>
        <w:ind w:right="-142"/>
        <w:rPr>
          <w:rFonts w:asciiTheme="minorHAnsi" w:hAnsiTheme="minorHAnsi" w:cstheme="minorHAnsi"/>
        </w:rPr>
      </w:pPr>
    </w:p>
    <w:p w14:paraId="5935F3A2" w14:textId="77777777" w:rsidR="00075FA3" w:rsidRDefault="00075FA3" w:rsidP="0088496A">
      <w:pPr>
        <w:spacing w:line="200" w:lineRule="exact"/>
        <w:ind w:right="-142"/>
        <w:rPr>
          <w:rFonts w:asciiTheme="minorHAnsi" w:hAnsiTheme="minorHAnsi" w:cstheme="minorHAnsi"/>
        </w:rPr>
      </w:pPr>
    </w:p>
    <w:p w14:paraId="05D06A9E" w14:textId="77777777" w:rsidR="005D35FF" w:rsidRDefault="005D35FF" w:rsidP="0088496A">
      <w:pPr>
        <w:spacing w:line="200" w:lineRule="exact"/>
        <w:ind w:right="-142"/>
        <w:rPr>
          <w:rFonts w:asciiTheme="minorHAnsi" w:hAnsiTheme="minorHAnsi" w:cstheme="minorHAnsi"/>
        </w:rPr>
      </w:pPr>
    </w:p>
    <w:p w14:paraId="2796DDEE" w14:textId="77777777" w:rsidR="005D35FF" w:rsidRPr="008E17EA" w:rsidRDefault="005D35FF" w:rsidP="0088496A">
      <w:pPr>
        <w:spacing w:line="200" w:lineRule="exact"/>
        <w:ind w:right="-142"/>
        <w:rPr>
          <w:rFonts w:asciiTheme="minorHAnsi" w:hAnsiTheme="minorHAnsi" w:cstheme="minorHAnsi"/>
        </w:rPr>
      </w:pPr>
    </w:p>
    <w:p w14:paraId="61CCC595" w14:textId="77777777" w:rsidR="008E17EA" w:rsidRDefault="00421C7B" w:rsidP="0088496A">
      <w:pPr>
        <w:spacing w:before="87" w:line="225" w:lineRule="exact"/>
        <w:ind w:right="-142"/>
        <w:rPr>
          <w:rFonts w:asciiTheme="minorHAnsi" w:eastAsia="Arial" w:hAnsiTheme="minorHAnsi" w:cstheme="minorHAnsi"/>
          <w:color w:val="000000"/>
          <w:w w:val="98"/>
          <w:sz w:val="24"/>
          <w:szCs w:val="24"/>
        </w:rPr>
      </w:pPr>
      <w:r w:rsidRPr="008E17EA"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  <w:t>Name: </w:t>
      </w:r>
      <w:r w:rsidR="008E17EA">
        <w:rPr>
          <w:rFonts w:asciiTheme="minorHAnsi" w:eastAsia="Arial" w:hAnsiTheme="minorHAnsi" w:cstheme="minorHAnsi"/>
          <w:color w:val="000000"/>
          <w:sz w:val="24"/>
          <w:szCs w:val="24"/>
        </w:rPr>
        <w:t>________________________________</w:t>
      </w:r>
      <w:r w:rsidR="00CE23E3">
        <w:rPr>
          <w:rFonts w:asciiTheme="minorHAnsi" w:eastAsia="Arial" w:hAnsiTheme="minorHAnsi" w:cstheme="minorHAnsi"/>
          <w:color w:val="000000"/>
          <w:sz w:val="24"/>
          <w:szCs w:val="24"/>
        </w:rPr>
        <w:t>____</w:t>
      </w:r>
      <w:r w:rsidR="008E17EA" w:rsidRPr="008E17EA">
        <w:rPr>
          <w:rFonts w:asciiTheme="minorHAnsi" w:eastAsia="Arial" w:hAnsiTheme="minorHAnsi" w:cstheme="minorHAnsi"/>
          <w:color w:val="000000"/>
          <w:w w:val="98"/>
          <w:sz w:val="24"/>
          <w:szCs w:val="24"/>
        </w:rPr>
        <w:t>Vorname: </w:t>
      </w:r>
      <w:r w:rsidR="008E17EA">
        <w:rPr>
          <w:rFonts w:asciiTheme="minorHAnsi" w:eastAsia="Arial" w:hAnsiTheme="minorHAnsi" w:cstheme="minorHAnsi"/>
          <w:color w:val="000000"/>
          <w:w w:val="98"/>
          <w:sz w:val="24"/>
          <w:szCs w:val="24"/>
        </w:rPr>
        <w:t>_______________________</w:t>
      </w:r>
    </w:p>
    <w:p w14:paraId="07C4C1F8" w14:textId="77777777" w:rsidR="008E17EA" w:rsidRPr="008E17EA" w:rsidRDefault="008E17EA" w:rsidP="0088496A">
      <w:pPr>
        <w:spacing w:line="20" w:lineRule="exact"/>
        <w:ind w:right="-142"/>
        <w:rPr>
          <w:rFonts w:asciiTheme="minorHAnsi" w:hAnsiTheme="minorHAnsi" w:cstheme="minorHAnsi"/>
        </w:rPr>
        <w:sectPr w:rsidR="008E17EA" w:rsidRPr="008E17EA" w:rsidSect="00BF0F7A">
          <w:type w:val="continuous"/>
          <w:pgSz w:w="11911" w:h="16841"/>
          <w:pgMar w:top="1417" w:right="0" w:bottom="0" w:left="852" w:header="564" w:footer="720" w:gutter="0"/>
          <w:cols w:space="720"/>
        </w:sectPr>
      </w:pPr>
    </w:p>
    <w:p w14:paraId="2251FC98" w14:textId="77777777" w:rsidR="008E17EA" w:rsidRPr="008E17EA" w:rsidRDefault="008E17EA" w:rsidP="0088496A">
      <w:pPr>
        <w:spacing w:line="200" w:lineRule="exact"/>
        <w:ind w:right="-142"/>
        <w:rPr>
          <w:rFonts w:asciiTheme="minorHAnsi" w:hAnsiTheme="minorHAnsi" w:cstheme="minorHAnsi"/>
        </w:rPr>
      </w:pPr>
    </w:p>
    <w:p w14:paraId="3E542138" w14:textId="77777777" w:rsidR="008E17EA" w:rsidRPr="008E17EA" w:rsidRDefault="008E17EA" w:rsidP="0088496A">
      <w:pPr>
        <w:spacing w:before="81" w:line="225" w:lineRule="exact"/>
        <w:ind w:right="-142"/>
        <w:rPr>
          <w:rFonts w:asciiTheme="minorHAnsi" w:hAnsiTheme="minorHAnsi" w:cstheme="minorHAnsi"/>
        </w:rPr>
        <w:sectPr w:rsidR="008E17EA" w:rsidRPr="008E17EA" w:rsidSect="00131754">
          <w:type w:val="continuous"/>
          <w:pgSz w:w="11911" w:h="16841"/>
          <w:pgMar w:top="1417" w:right="1334" w:bottom="0" w:left="852" w:header="720" w:footer="720" w:gutter="0"/>
          <w:cols w:space="720"/>
        </w:sectPr>
      </w:pPr>
      <w:r w:rsidRPr="008E17EA"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  <w:t>Straße / </w:t>
      </w:r>
      <w:r w:rsidRPr="008E17EA">
        <w:rPr>
          <w:rFonts w:asciiTheme="minorHAnsi" w:eastAsia="Arial" w:hAnsiTheme="minorHAnsi" w:cstheme="minorHAnsi"/>
          <w:color w:val="000000"/>
          <w:sz w:val="24"/>
          <w:szCs w:val="24"/>
        </w:rPr>
        <w:t>Hausnummer: </w:t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softHyphen/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softHyphen/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softHyphen/>
        <w:t>_____________________________________________________</w:t>
      </w:r>
    </w:p>
    <w:p w14:paraId="3C8B3E8E" w14:textId="77777777" w:rsidR="008E17EA" w:rsidRPr="008E17EA" w:rsidRDefault="008E17EA" w:rsidP="0088496A">
      <w:pPr>
        <w:spacing w:line="200" w:lineRule="exact"/>
        <w:ind w:right="-142"/>
        <w:rPr>
          <w:rFonts w:asciiTheme="minorHAnsi" w:hAnsiTheme="minorHAnsi" w:cstheme="minorHAnsi"/>
        </w:rPr>
      </w:pPr>
    </w:p>
    <w:p w14:paraId="44EBA5ED" w14:textId="77777777" w:rsidR="008E17EA" w:rsidRPr="008E17EA" w:rsidRDefault="008E17EA" w:rsidP="0088496A">
      <w:pPr>
        <w:spacing w:before="80" w:line="225" w:lineRule="exact"/>
        <w:ind w:right="-142"/>
        <w:rPr>
          <w:rFonts w:asciiTheme="minorHAnsi" w:hAnsiTheme="minorHAnsi" w:cstheme="minorHAnsi"/>
        </w:rPr>
      </w:pPr>
      <w:r w:rsidRPr="008E17EA">
        <w:rPr>
          <w:rFonts w:asciiTheme="minorHAnsi" w:eastAsia="Arial" w:hAnsiTheme="minorHAnsi" w:cstheme="minorHAnsi"/>
          <w:color w:val="000000"/>
          <w:w w:val="96"/>
          <w:sz w:val="24"/>
          <w:szCs w:val="24"/>
        </w:rPr>
        <w:t>P</w:t>
      </w:r>
      <w:r w:rsidR="008269C4">
        <w:rPr>
          <w:rFonts w:asciiTheme="minorHAnsi" w:eastAsia="Arial" w:hAnsiTheme="minorHAnsi" w:cstheme="minorHAnsi"/>
          <w:color w:val="000000"/>
          <w:w w:val="96"/>
          <w:sz w:val="24"/>
          <w:szCs w:val="24"/>
        </w:rPr>
        <w:t>LZ</w:t>
      </w:r>
      <w:r w:rsidRPr="008E17EA">
        <w:rPr>
          <w:rFonts w:asciiTheme="minorHAnsi" w:eastAsia="Arial" w:hAnsiTheme="minorHAnsi" w:cstheme="minorHAnsi"/>
          <w:color w:val="000000"/>
          <w:w w:val="96"/>
          <w:sz w:val="24"/>
          <w:szCs w:val="24"/>
        </w:rPr>
        <w:t>. / </w:t>
      </w:r>
      <w:r w:rsidRPr="008E17EA">
        <w:rPr>
          <w:rFonts w:asciiTheme="minorHAnsi" w:eastAsia="Arial" w:hAnsiTheme="minorHAnsi" w:cstheme="minorHAnsi"/>
          <w:color w:val="000000"/>
          <w:sz w:val="24"/>
          <w:szCs w:val="24"/>
        </w:rPr>
        <w:t>Wohnort: </w:t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___________________________  </w:t>
      </w:r>
      <w:r w:rsidRPr="008E17EA">
        <w:rPr>
          <w:rFonts w:asciiTheme="minorHAnsi" w:eastAsia="Arial" w:hAnsiTheme="minorHAnsi" w:cstheme="minorHAnsi"/>
          <w:color w:val="000000"/>
          <w:sz w:val="24"/>
          <w:szCs w:val="24"/>
        </w:rPr>
        <w:t> </w:t>
      </w:r>
      <w:r w:rsidRPr="008E17EA">
        <w:rPr>
          <w:rFonts w:asciiTheme="minorHAnsi" w:eastAsia="Arial" w:hAnsiTheme="minorHAnsi" w:cstheme="minorHAnsi"/>
          <w:color w:val="000000"/>
          <w:w w:val="104"/>
          <w:sz w:val="24"/>
          <w:szCs w:val="24"/>
        </w:rPr>
        <w:t>Geb.-Datum: </w:t>
      </w:r>
      <w:r>
        <w:rPr>
          <w:rFonts w:asciiTheme="minorHAnsi" w:eastAsia="Arial" w:hAnsiTheme="minorHAnsi" w:cstheme="minorHAnsi"/>
          <w:color w:val="000000"/>
          <w:w w:val="104"/>
          <w:sz w:val="24"/>
          <w:szCs w:val="24"/>
        </w:rPr>
        <w:t>___________________</w:t>
      </w:r>
      <w:r w:rsidRPr="008E17EA">
        <w:rPr>
          <w:rFonts w:asciiTheme="minorHAnsi" w:eastAsia="Arial" w:hAnsiTheme="minorHAnsi" w:cstheme="minorHAnsi"/>
          <w:color w:val="000000"/>
          <w:sz w:val="24"/>
          <w:szCs w:val="24"/>
        </w:rPr>
        <w:t> </w:t>
      </w:r>
    </w:p>
    <w:p w14:paraId="1F4954DC" w14:textId="77777777" w:rsidR="008E17EA" w:rsidRPr="008E17EA" w:rsidRDefault="008E17EA" w:rsidP="0088496A">
      <w:pPr>
        <w:spacing w:line="20" w:lineRule="exact"/>
        <w:ind w:right="-142"/>
        <w:rPr>
          <w:rFonts w:asciiTheme="minorHAnsi" w:hAnsiTheme="minorHAnsi" w:cstheme="minorHAnsi"/>
        </w:rPr>
        <w:sectPr w:rsidR="008E17EA" w:rsidRPr="008E17EA" w:rsidSect="004263C6">
          <w:type w:val="continuous"/>
          <w:pgSz w:w="11911" w:h="16841"/>
          <w:pgMar w:top="1417" w:right="1279" w:bottom="0" w:left="852" w:header="720" w:footer="720" w:gutter="0"/>
          <w:cols w:space="720"/>
        </w:sectPr>
      </w:pPr>
    </w:p>
    <w:p w14:paraId="5B4934A4" w14:textId="77777777" w:rsidR="0066168F" w:rsidRPr="008E17EA" w:rsidRDefault="0066168F" w:rsidP="0088496A">
      <w:pPr>
        <w:spacing w:line="200" w:lineRule="exact"/>
        <w:ind w:right="-142"/>
        <w:rPr>
          <w:rFonts w:asciiTheme="minorHAnsi" w:hAnsiTheme="minorHAnsi" w:cstheme="minorHAnsi"/>
        </w:rPr>
      </w:pPr>
    </w:p>
    <w:p w14:paraId="227564AD" w14:textId="77777777" w:rsidR="008E17EA" w:rsidRPr="008E17EA" w:rsidRDefault="008E17EA" w:rsidP="0088496A">
      <w:pPr>
        <w:spacing w:before="200"/>
        <w:ind w:right="-142"/>
        <w:rPr>
          <w:rFonts w:asciiTheme="minorHAnsi" w:hAnsiTheme="minorHAnsi" w:cstheme="minorHAnsi"/>
        </w:rPr>
      </w:pPr>
      <w:r w:rsidRPr="008E17EA">
        <w:rPr>
          <w:rFonts w:asciiTheme="minorHAnsi" w:eastAsia="Arial" w:hAnsiTheme="minorHAnsi" w:cstheme="minorHAnsi"/>
          <w:b/>
          <w:bCs/>
          <w:color w:val="000000"/>
          <w:w w:val="96"/>
          <w:sz w:val="28"/>
          <w:szCs w:val="28"/>
        </w:rPr>
        <w:t>Folgende Angaben wurden erhoben</w:t>
      </w:r>
      <w:r w:rsidRPr="008E17EA">
        <w:rPr>
          <w:rFonts w:asciiTheme="minorHAnsi" w:eastAsia="Arial" w:hAnsiTheme="minorHAnsi" w:cstheme="minorHAnsi"/>
          <w:b/>
          <w:bCs/>
          <w:color w:val="000000"/>
          <w:sz w:val="28"/>
          <w:szCs w:val="28"/>
        </w:rPr>
        <w:t> </w:t>
      </w:r>
    </w:p>
    <w:p w14:paraId="0CA4064F" w14:textId="77777777" w:rsidR="008E17EA" w:rsidRPr="008E17EA" w:rsidRDefault="008E17EA" w:rsidP="0088496A">
      <w:pPr>
        <w:ind w:right="-142"/>
        <w:rPr>
          <w:rFonts w:asciiTheme="minorHAnsi" w:hAnsiTheme="minorHAnsi" w:cstheme="minorHAnsi"/>
        </w:rPr>
        <w:sectPr w:rsidR="008E17EA" w:rsidRPr="008E17EA" w:rsidSect="008E17EA">
          <w:type w:val="continuous"/>
          <w:pgSz w:w="11911" w:h="16841"/>
          <w:pgMar w:top="1417" w:right="854" w:bottom="0" w:left="852" w:header="720" w:footer="720" w:gutter="0"/>
          <w:cols w:space="720"/>
        </w:sectPr>
      </w:pPr>
    </w:p>
    <w:p w14:paraId="0B92C6CA" w14:textId="77777777" w:rsidR="0088496A" w:rsidRDefault="008E17EA" w:rsidP="007E5984">
      <w:pPr>
        <w:spacing w:before="5"/>
        <w:rPr>
          <w:rFonts w:asciiTheme="minorHAnsi" w:eastAsia="Arial" w:hAnsiTheme="minorHAnsi" w:cstheme="minorHAnsi"/>
          <w:color w:val="000000"/>
          <w:w w:val="98"/>
          <w:sz w:val="24"/>
          <w:szCs w:val="24"/>
        </w:rPr>
      </w:pPr>
      <w:r w:rsidRPr="008E17EA"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  <w:t>Vorname, Nachname, Geschlecht, Straße, Hausnummer, PLZ, Ort, Geburtsdatum, Geschlecht,</w:t>
      </w:r>
      <w:r w:rsidR="0088496A"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  <w:t xml:space="preserve"> </w:t>
      </w:r>
      <w:r w:rsidRPr="008E17EA"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  <w:t>Abteilung,</w:t>
      </w:r>
      <w:r w:rsidR="0088496A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</w:t>
      </w:r>
      <w:r w:rsidRPr="008E17EA">
        <w:rPr>
          <w:rFonts w:asciiTheme="minorHAnsi" w:eastAsia="Arial" w:hAnsiTheme="minorHAnsi" w:cstheme="minorHAnsi"/>
          <w:color w:val="000000"/>
          <w:w w:val="98"/>
          <w:sz w:val="24"/>
          <w:szCs w:val="24"/>
        </w:rPr>
        <w:t>Bankverbindung</w:t>
      </w:r>
      <w:r>
        <w:rPr>
          <w:rFonts w:asciiTheme="minorHAnsi" w:eastAsia="Arial" w:hAnsiTheme="minorHAnsi" w:cstheme="minorHAnsi"/>
          <w:color w:val="000000"/>
          <w:w w:val="98"/>
          <w:sz w:val="24"/>
          <w:szCs w:val="24"/>
        </w:rPr>
        <w:t xml:space="preserve"> und Bankdaten</w:t>
      </w:r>
      <w:r w:rsidRPr="008E17EA">
        <w:rPr>
          <w:rFonts w:asciiTheme="minorHAnsi" w:eastAsia="Arial" w:hAnsiTheme="minorHAnsi" w:cstheme="minorHAnsi"/>
          <w:color w:val="000000"/>
          <w:w w:val="98"/>
          <w:sz w:val="24"/>
          <w:szCs w:val="24"/>
        </w:rPr>
        <w:t>, Telefonnummern, E-Mail-Adresse</w:t>
      </w:r>
    </w:p>
    <w:p w14:paraId="18E0EECE" w14:textId="77777777" w:rsidR="00075FA3" w:rsidRDefault="00075FA3" w:rsidP="007E5984">
      <w:pPr>
        <w:spacing w:before="5"/>
        <w:rPr>
          <w:rFonts w:asciiTheme="minorHAnsi" w:eastAsia="Arial" w:hAnsiTheme="minorHAnsi" w:cstheme="minorHAnsi"/>
          <w:color w:val="000000"/>
          <w:w w:val="98"/>
          <w:sz w:val="24"/>
          <w:szCs w:val="24"/>
        </w:rPr>
      </w:pPr>
    </w:p>
    <w:p w14:paraId="083609E4" w14:textId="77777777" w:rsidR="008E17EA" w:rsidRPr="008E17EA" w:rsidRDefault="008E17EA" w:rsidP="007E5984">
      <w:pPr>
        <w:spacing w:before="5"/>
        <w:rPr>
          <w:rFonts w:asciiTheme="minorHAnsi" w:hAnsiTheme="minorHAnsi" w:cstheme="minorHAnsi"/>
        </w:rPr>
      </w:pPr>
      <w:r w:rsidRPr="008E17EA"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  <w:t>Mit meiner Unterschrift erkenne ich die Satzung und Ordnungen des Vereins in der jeweils</w:t>
      </w:r>
      <w:r w:rsidRPr="008E17EA">
        <w:rPr>
          <w:rFonts w:asciiTheme="minorHAnsi" w:eastAsia="Arial" w:hAnsiTheme="minorHAnsi" w:cstheme="minorHAnsi"/>
          <w:color w:val="000000"/>
          <w:sz w:val="24"/>
          <w:szCs w:val="24"/>
        </w:rPr>
        <w:t> </w:t>
      </w:r>
    </w:p>
    <w:p w14:paraId="1C261405" w14:textId="77777777" w:rsidR="008E17EA" w:rsidRPr="008E17EA" w:rsidRDefault="008E17EA" w:rsidP="007E5984">
      <w:pPr>
        <w:spacing w:before="5"/>
        <w:rPr>
          <w:rFonts w:asciiTheme="minorHAnsi" w:hAnsiTheme="minorHAnsi" w:cstheme="minorHAnsi"/>
        </w:rPr>
        <w:sectPr w:rsidR="008E17EA" w:rsidRPr="008E17EA" w:rsidSect="008E17EA">
          <w:type w:val="continuous"/>
          <w:pgSz w:w="11911" w:h="16841"/>
          <w:pgMar w:top="1417" w:right="996" w:bottom="0" w:left="852" w:header="720" w:footer="720" w:gutter="0"/>
          <w:cols w:space="720"/>
        </w:sectPr>
      </w:pPr>
    </w:p>
    <w:p w14:paraId="7BDAD363" w14:textId="77777777" w:rsidR="0088496A" w:rsidRDefault="008E17EA" w:rsidP="007E5984">
      <w:pPr>
        <w:spacing w:before="5"/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</w:pPr>
      <w:r w:rsidRPr="008E17EA"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  <w:t>gültigen Fassung an.</w:t>
      </w:r>
    </w:p>
    <w:p w14:paraId="14EC796C" w14:textId="77777777" w:rsidR="00075FA3" w:rsidRDefault="00075FA3" w:rsidP="007E5984">
      <w:pPr>
        <w:spacing w:before="5"/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</w:pPr>
    </w:p>
    <w:p w14:paraId="4EFAF2D5" w14:textId="77777777" w:rsidR="008E17EA" w:rsidRPr="008E17EA" w:rsidRDefault="008E17EA" w:rsidP="007E5984">
      <w:pPr>
        <w:spacing w:before="5"/>
        <w:rPr>
          <w:rFonts w:asciiTheme="minorHAnsi" w:hAnsiTheme="minorHAnsi" w:cstheme="minorHAnsi"/>
        </w:rPr>
      </w:pPr>
      <w:r w:rsidRPr="008E17EA">
        <w:rPr>
          <w:rFonts w:asciiTheme="minorHAnsi" w:eastAsia="Arial" w:hAnsiTheme="minorHAnsi" w:cstheme="minorHAnsi"/>
          <w:color w:val="000000"/>
          <w:w w:val="98"/>
          <w:sz w:val="24"/>
          <w:szCs w:val="24"/>
        </w:rPr>
        <w:t>Die </w:t>
      </w:r>
      <w:r w:rsidRPr="008E17EA">
        <w:rPr>
          <w:rFonts w:asciiTheme="minorHAnsi" w:eastAsia="Arial" w:hAnsiTheme="minorHAnsi" w:cstheme="minorHAnsi"/>
          <w:i/>
          <w:color w:val="000000"/>
          <w:w w:val="96"/>
          <w:sz w:val="24"/>
          <w:szCs w:val="24"/>
        </w:rPr>
        <w:t>Informationspflichten </w:t>
      </w:r>
      <w:r w:rsidRPr="008E17EA">
        <w:rPr>
          <w:rFonts w:asciiTheme="minorHAnsi" w:eastAsia="Arial" w:hAnsiTheme="minorHAnsi" w:cstheme="minorHAnsi"/>
          <w:color w:val="000000"/>
          <w:w w:val="96"/>
          <w:sz w:val="24"/>
          <w:szCs w:val="24"/>
        </w:rPr>
        <w:t>gemäß Artikel der 13 und 14 DS-GVO und habe ich gelesen und zur</w:t>
      </w:r>
      <w:r w:rsidRPr="008E17EA">
        <w:rPr>
          <w:rFonts w:asciiTheme="minorHAnsi" w:eastAsia="Arial" w:hAnsiTheme="minorHAnsi" w:cstheme="minorHAnsi"/>
          <w:color w:val="000000"/>
          <w:sz w:val="24"/>
          <w:szCs w:val="24"/>
        </w:rPr>
        <w:t> </w:t>
      </w:r>
    </w:p>
    <w:p w14:paraId="0C42C3FA" w14:textId="77777777" w:rsidR="008E17EA" w:rsidRPr="008E17EA" w:rsidRDefault="008E17EA" w:rsidP="007E5984">
      <w:pPr>
        <w:spacing w:before="5"/>
        <w:rPr>
          <w:rFonts w:asciiTheme="minorHAnsi" w:hAnsiTheme="minorHAnsi" w:cstheme="minorHAnsi"/>
        </w:rPr>
        <w:sectPr w:rsidR="008E17EA" w:rsidRPr="008E17EA" w:rsidSect="00131754">
          <w:type w:val="continuous"/>
          <w:pgSz w:w="11911" w:h="16841"/>
          <w:pgMar w:top="1417" w:right="1019" w:bottom="0" w:left="852" w:header="720" w:footer="720" w:gutter="0"/>
          <w:cols w:space="720"/>
        </w:sectPr>
      </w:pPr>
    </w:p>
    <w:p w14:paraId="78650530" w14:textId="77777777" w:rsidR="008E17EA" w:rsidRPr="008E17EA" w:rsidRDefault="008E17EA" w:rsidP="007E5984">
      <w:pPr>
        <w:spacing w:before="5"/>
        <w:rPr>
          <w:rFonts w:asciiTheme="minorHAnsi" w:hAnsiTheme="minorHAnsi" w:cstheme="minorHAnsi"/>
        </w:rPr>
      </w:pPr>
      <w:r w:rsidRPr="008E17EA"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  <w:t>Kenntnis genommen.</w:t>
      </w:r>
      <w:r w:rsidRPr="008E17EA">
        <w:rPr>
          <w:rFonts w:asciiTheme="minorHAnsi" w:eastAsia="Arial" w:hAnsiTheme="minorHAnsi" w:cstheme="minorHAnsi"/>
          <w:color w:val="000000"/>
          <w:sz w:val="24"/>
          <w:szCs w:val="24"/>
        </w:rPr>
        <w:t> </w:t>
      </w:r>
    </w:p>
    <w:p w14:paraId="56850B8E" w14:textId="77777777" w:rsidR="008E17EA" w:rsidRPr="008E17EA" w:rsidRDefault="008E17EA" w:rsidP="007E5984">
      <w:pPr>
        <w:spacing w:before="5"/>
        <w:ind w:right="-142"/>
        <w:rPr>
          <w:rFonts w:asciiTheme="minorHAnsi" w:hAnsiTheme="minorHAnsi" w:cstheme="minorHAnsi"/>
        </w:rPr>
        <w:sectPr w:rsidR="008E17EA" w:rsidRPr="008E17EA" w:rsidSect="00816275">
          <w:type w:val="continuous"/>
          <w:pgSz w:w="11911" w:h="16841"/>
          <w:pgMar w:top="1417" w:right="996" w:bottom="0" w:left="852" w:header="720" w:footer="720" w:gutter="0"/>
          <w:cols w:space="720"/>
        </w:sectPr>
      </w:pPr>
    </w:p>
    <w:p w14:paraId="49193003" w14:textId="77777777" w:rsidR="0088496A" w:rsidRDefault="0088496A" w:rsidP="007E5984">
      <w:pPr>
        <w:spacing w:before="5"/>
        <w:ind w:right="51"/>
        <w:rPr>
          <w:rFonts w:asciiTheme="minorHAnsi" w:hAnsiTheme="minorHAnsi" w:cstheme="minorHAnsi"/>
        </w:rPr>
      </w:pPr>
    </w:p>
    <w:p w14:paraId="6653AC5E" w14:textId="77777777" w:rsidR="008E17EA" w:rsidRPr="008E17EA" w:rsidRDefault="008E17EA" w:rsidP="007E5984">
      <w:pPr>
        <w:spacing w:before="5"/>
        <w:ind w:right="51"/>
        <w:rPr>
          <w:rFonts w:asciiTheme="minorHAnsi" w:hAnsiTheme="minorHAnsi" w:cstheme="minorHAnsi"/>
        </w:rPr>
      </w:pPr>
      <w:r w:rsidRPr="008E17EA">
        <w:rPr>
          <w:rFonts w:asciiTheme="minorHAnsi" w:eastAsia="Arial" w:hAnsiTheme="minorHAnsi" w:cstheme="minorHAnsi"/>
          <w:color w:val="000000"/>
          <w:w w:val="99"/>
          <w:sz w:val="24"/>
          <w:szCs w:val="24"/>
        </w:rPr>
        <w:t>Ich bin damit einverstanden, dass die vorgenannten Kontaktdaten zu Vereinszwecken durch</w:t>
      </w:r>
      <w:r w:rsidRPr="008E17EA">
        <w:rPr>
          <w:rFonts w:asciiTheme="minorHAnsi" w:eastAsia="Arial" w:hAnsiTheme="minorHAnsi" w:cstheme="minorHAnsi"/>
          <w:color w:val="000000"/>
          <w:sz w:val="24"/>
          <w:szCs w:val="24"/>
        </w:rPr>
        <w:t> </w:t>
      </w:r>
      <w:r w:rsidRPr="008E17EA">
        <w:rPr>
          <w:rFonts w:asciiTheme="minorHAnsi" w:eastAsia="Arial" w:hAnsiTheme="minorHAnsi" w:cstheme="minorHAnsi"/>
          <w:color w:val="000000"/>
          <w:w w:val="96"/>
          <w:sz w:val="24"/>
          <w:szCs w:val="24"/>
        </w:rPr>
        <w:t>den Verein erhoben, gespeichert, verarbeitet und genutzt und hierfür auch an andere Mitglieder</w:t>
      </w:r>
      <w:r w:rsidRPr="008E17EA">
        <w:rPr>
          <w:rFonts w:asciiTheme="minorHAnsi" w:eastAsia="Arial" w:hAnsiTheme="minorHAnsi" w:cstheme="minorHAnsi"/>
          <w:color w:val="000000"/>
          <w:sz w:val="24"/>
          <w:szCs w:val="24"/>
        </w:rPr>
        <w:t> </w:t>
      </w:r>
    </w:p>
    <w:p w14:paraId="330884B7" w14:textId="77777777" w:rsidR="008E17EA" w:rsidRPr="008E17EA" w:rsidRDefault="008E17EA" w:rsidP="007E5984">
      <w:pPr>
        <w:spacing w:before="5"/>
        <w:ind w:right="-142"/>
        <w:rPr>
          <w:rFonts w:asciiTheme="minorHAnsi" w:hAnsiTheme="minorHAnsi" w:cstheme="minorHAnsi"/>
        </w:rPr>
        <w:sectPr w:rsidR="008E17EA" w:rsidRPr="008E17EA" w:rsidSect="00131754">
          <w:type w:val="continuous"/>
          <w:pgSz w:w="11911" w:h="16841"/>
          <w:pgMar w:top="1417" w:right="943" w:bottom="0" w:left="852" w:header="720" w:footer="720" w:gutter="0"/>
          <w:cols w:space="720"/>
        </w:sectPr>
      </w:pPr>
    </w:p>
    <w:p w14:paraId="68D82FE7" w14:textId="77777777" w:rsidR="008E17EA" w:rsidRPr="008E17EA" w:rsidRDefault="008E17EA" w:rsidP="007E5984">
      <w:pPr>
        <w:spacing w:before="5"/>
        <w:ind w:right="-142"/>
        <w:rPr>
          <w:rFonts w:asciiTheme="minorHAnsi" w:hAnsiTheme="minorHAnsi" w:cstheme="minorHAnsi"/>
        </w:rPr>
      </w:pPr>
      <w:r w:rsidRPr="008E17EA"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  <w:t>des Vereins (z.B. zur Bildung </w:t>
      </w:r>
      <w:r w:rsidR="008269C4"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  <w:t>einer größeren Kommunikation</w:t>
      </w:r>
      <w:r w:rsidRPr="008E17EA"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  <w:t>) weitergegeben werden dürfen.</w:t>
      </w:r>
      <w:r w:rsidRPr="008E17EA">
        <w:rPr>
          <w:rFonts w:asciiTheme="minorHAnsi" w:eastAsia="Arial" w:hAnsiTheme="minorHAnsi" w:cstheme="minorHAnsi"/>
          <w:color w:val="000000"/>
          <w:sz w:val="24"/>
          <w:szCs w:val="24"/>
        </w:rPr>
        <w:t> </w:t>
      </w:r>
    </w:p>
    <w:p w14:paraId="48B29F70" w14:textId="77777777" w:rsidR="008E17EA" w:rsidRPr="008E17EA" w:rsidRDefault="008E17EA" w:rsidP="007E5984">
      <w:pPr>
        <w:spacing w:before="5"/>
        <w:ind w:right="-142"/>
        <w:rPr>
          <w:rFonts w:asciiTheme="minorHAnsi" w:hAnsiTheme="minorHAnsi" w:cstheme="minorHAnsi"/>
        </w:rPr>
        <w:sectPr w:rsidR="008E17EA" w:rsidRPr="008E17EA" w:rsidSect="00816275">
          <w:type w:val="continuous"/>
          <w:pgSz w:w="11911" w:h="16841"/>
          <w:pgMar w:top="1417" w:right="996" w:bottom="0" w:left="852" w:header="720" w:footer="720" w:gutter="0"/>
          <w:cols w:space="720"/>
        </w:sectPr>
      </w:pPr>
    </w:p>
    <w:p w14:paraId="079B6275" w14:textId="77777777" w:rsidR="008269C4" w:rsidRPr="008269C4" w:rsidRDefault="008E17EA" w:rsidP="007E5984">
      <w:pPr>
        <w:spacing w:before="5"/>
        <w:ind w:right="-142"/>
        <w:rPr>
          <w:rFonts w:asciiTheme="minorHAnsi" w:eastAsia="Arial" w:hAnsiTheme="minorHAnsi" w:cstheme="minorHAnsi"/>
          <w:color w:val="000000"/>
          <w:w w:val="104"/>
          <w:sz w:val="24"/>
          <w:szCs w:val="24"/>
        </w:rPr>
      </w:pPr>
      <w:r w:rsidRPr="008E17EA">
        <w:rPr>
          <w:rFonts w:asciiTheme="minorHAnsi" w:eastAsia="Arial" w:hAnsiTheme="minorHAnsi" w:cstheme="minorHAnsi"/>
          <w:color w:val="000000"/>
          <w:w w:val="101"/>
          <w:sz w:val="24"/>
          <w:szCs w:val="24"/>
        </w:rPr>
        <w:t>Mir ist bekannt, dass die Einwilligung in die Datenverarbeitung der vorbenannten Angaben</w:t>
      </w:r>
      <w:r w:rsidRPr="008E17EA">
        <w:rPr>
          <w:rFonts w:asciiTheme="minorHAnsi" w:eastAsia="Arial" w:hAnsiTheme="minorHAnsi" w:cstheme="minorHAnsi"/>
          <w:color w:val="000000"/>
          <w:sz w:val="24"/>
          <w:szCs w:val="24"/>
        </w:rPr>
        <w:t> </w:t>
      </w:r>
      <w:r w:rsidR="00816275">
        <w:rPr>
          <w:rFonts w:asciiTheme="minorHAnsi" w:eastAsia="Arial" w:hAnsiTheme="minorHAnsi" w:cstheme="minorHAnsi"/>
          <w:color w:val="000000"/>
          <w:sz w:val="24"/>
          <w:szCs w:val="24"/>
        </w:rPr>
        <w:t>freiwillig erfolgt und jederzei</w:t>
      </w:r>
      <w:r w:rsidR="008269C4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t </w:t>
      </w:r>
      <w:r w:rsidR="00816275">
        <w:rPr>
          <w:rFonts w:asciiTheme="minorHAnsi" w:eastAsia="Arial" w:hAnsiTheme="minorHAnsi" w:cstheme="minorHAnsi"/>
          <w:color w:val="000000"/>
          <w:sz w:val="24"/>
          <w:szCs w:val="24"/>
        </w:rPr>
        <w:t>d</w:t>
      </w:r>
      <w:r w:rsidR="00816275" w:rsidRPr="008E17EA">
        <w:rPr>
          <w:rFonts w:asciiTheme="minorHAnsi" w:eastAsia="Arial" w:hAnsiTheme="minorHAnsi" w:cstheme="minorHAnsi"/>
          <w:color w:val="000000"/>
          <w:w w:val="104"/>
          <w:sz w:val="24"/>
          <w:szCs w:val="24"/>
        </w:rPr>
        <w:t>urch mich ganz oder teilweise mit Wirkung für die Zukunft</w:t>
      </w:r>
      <w:r w:rsidR="00816275" w:rsidRPr="008E17EA">
        <w:rPr>
          <w:rFonts w:asciiTheme="minorHAnsi" w:eastAsia="Arial" w:hAnsiTheme="minorHAnsi" w:cstheme="minorHAnsi"/>
          <w:color w:val="000000"/>
          <w:sz w:val="24"/>
          <w:szCs w:val="24"/>
        </w:rPr>
        <w:t> </w:t>
      </w:r>
      <w:r w:rsidR="00816275" w:rsidRPr="008E17EA"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  <w:t>widerrufen </w:t>
      </w:r>
    </w:p>
    <w:p w14:paraId="6F1CE304" w14:textId="77777777" w:rsidR="00816275" w:rsidRPr="008269C4" w:rsidRDefault="00816275" w:rsidP="007E5984">
      <w:pPr>
        <w:spacing w:before="5"/>
        <w:ind w:right="-142"/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</w:pPr>
      <w:r w:rsidRPr="008E17EA"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  <w:t>werden kann. In diesem Fall </w:t>
      </w:r>
      <w:r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  <w:t>k</w:t>
      </w:r>
      <w:r w:rsidRPr="008E17EA"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  <w:t>ann die Mitgliedschaft im </w:t>
      </w:r>
      <w:r w:rsidR="008269C4"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  <w:t>Lebendigen Lahrfeld</w:t>
      </w:r>
      <w:r w:rsidRPr="008E17EA"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  <w:t> nicht</w:t>
      </w:r>
      <w:r w:rsidRPr="008E17EA">
        <w:rPr>
          <w:rFonts w:asciiTheme="minorHAnsi" w:eastAsia="Arial" w:hAnsiTheme="minorHAnsi" w:cstheme="minorHAnsi"/>
          <w:color w:val="000000"/>
          <w:sz w:val="24"/>
          <w:szCs w:val="24"/>
        </w:rPr>
        <w:t> </w:t>
      </w:r>
      <w:r w:rsidRPr="008E17EA"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  <w:t>weitergeführt werden.</w:t>
      </w:r>
      <w:r w:rsidRPr="008E17EA">
        <w:rPr>
          <w:rFonts w:asciiTheme="minorHAnsi" w:eastAsia="Arial" w:hAnsiTheme="minorHAnsi" w:cstheme="minorHAnsi"/>
          <w:color w:val="000000"/>
          <w:sz w:val="24"/>
          <w:szCs w:val="24"/>
        </w:rPr>
        <w:t> </w:t>
      </w:r>
    </w:p>
    <w:p w14:paraId="423DF95A" w14:textId="77777777" w:rsidR="00816275" w:rsidRPr="008E17EA" w:rsidRDefault="00816275" w:rsidP="007E5984">
      <w:pPr>
        <w:spacing w:before="5" w:line="20" w:lineRule="exact"/>
        <w:ind w:right="-142"/>
        <w:rPr>
          <w:rFonts w:asciiTheme="minorHAnsi" w:hAnsiTheme="minorHAnsi" w:cstheme="minorHAnsi"/>
        </w:rPr>
        <w:sectPr w:rsidR="00816275" w:rsidRPr="008E17EA" w:rsidSect="00816275">
          <w:type w:val="continuous"/>
          <w:pgSz w:w="11911" w:h="16841"/>
          <w:pgMar w:top="1417" w:right="854" w:bottom="0" w:left="852" w:header="720" w:footer="720" w:gutter="0"/>
          <w:cols w:space="720"/>
        </w:sectPr>
      </w:pPr>
    </w:p>
    <w:p w14:paraId="5E93D6EC" w14:textId="77777777" w:rsidR="0066168F" w:rsidRPr="008269C4" w:rsidRDefault="0066168F" w:rsidP="007E5984">
      <w:pPr>
        <w:spacing w:before="5" w:line="225" w:lineRule="exact"/>
        <w:ind w:right="-142"/>
        <w:rPr>
          <w:rFonts w:asciiTheme="minorHAnsi" w:hAnsiTheme="minorHAnsi" w:cstheme="minorHAnsi"/>
          <w:b/>
        </w:rPr>
      </w:pPr>
    </w:p>
    <w:tbl>
      <w:tblPr>
        <w:tblStyle w:val="Tabellenraster"/>
        <w:tblpPr w:leftFromText="141" w:rightFromText="141" w:vertAnchor="text" w:horzAnchor="margin" w:tblpY="169"/>
        <w:tblW w:w="9639" w:type="dxa"/>
        <w:tblLook w:val="04A0" w:firstRow="1" w:lastRow="0" w:firstColumn="1" w:lastColumn="0" w:noHBand="0" w:noVBand="1"/>
      </w:tblPr>
      <w:tblGrid>
        <w:gridCol w:w="9639"/>
      </w:tblGrid>
      <w:tr w:rsidR="006B3EE7" w:rsidRPr="008269C4" w14:paraId="4B0178A2" w14:textId="77777777" w:rsidTr="0008037A">
        <w:trPr>
          <w:trHeight w:val="411"/>
        </w:trPr>
        <w:tc>
          <w:tcPr>
            <w:tcW w:w="9639" w:type="dxa"/>
            <w:tcBorders>
              <w:bottom w:val="single" w:sz="4" w:space="0" w:color="auto"/>
            </w:tcBorders>
          </w:tcPr>
          <w:p w14:paraId="68A904C8" w14:textId="77777777" w:rsidR="006B3EE7" w:rsidRDefault="008269C4" w:rsidP="0008037A">
            <w:pPr>
              <w:spacing w:before="51" w:line="225" w:lineRule="exact"/>
              <w:ind w:right="-142"/>
              <w:rPr>
                <w:rFonts w:asciiTheme="minorHAnsi" w:eastAsia="Arial" w:hAnsiTheme="minorHAnsi" w:cstheme="minorHAnsi"/>
                <w:b/>
                <w:color w:val="000000"/>
                <w:sz w:val="24"/>
                <w:szCs w:val="24"/>
              </w:rPr>
            </w:pPr>
            <w:r w:rsidRPr="008269C4">
              <w:rPr>
                <w:rFonts w:asciiTheme="minorHAnsi" w:eastAsia="Arial" w:hAnsiTheme="minorHAnsi" w:cstheme="minorHAnsi"/>
                <w:b/>
                <w:color w:val="000000"/>
                <w:w w:val="97"/>
                <w:sz w:val="24"/>
                <w:szCs w:val="24"/>
              </w:rPr>
              <w:t>Ort, Datum Unterschrift</w:t>
            </w:r>
            <w:r w:rsidRPr="008269C4">
              <w:rPr>
                <w:rFonts w:asciiTheme="minorHAnsi" w:eastAsia="Arial" w:hAnsiTheme="minorHAnsi" w:cstheme="minorHAnsi"/>
                <w:b/>
                <w:color w:val="000000"/>
                <w:sz w:val="24"/>
                <w:szCs w:val="24"/>
              </w:rPr>
              <w:t> </w:t>
            </w:r>
          </w:p>
          <w:p w14:paraId="37295FD2" w14:textId="77777777" w:rsidR="0008037A" w:rsidRDefault="0008037A" w:rsidP="0008037A">
            <w:pPr>
              <w:spacing w:before="51" w:line="225" w:lineRule="exact"/>
              <w:ind w:right="-142"/>
              <w:rPr>
                <w:rFonts w:asciiTheme="minorHAnsi" w:eastAsia="Arial" w:hAnsiTheme="minorHAnsi" w:cstheme="minorHAnsi"/>
                <w:b/>
                <w:color w:val="000000"/>
                <w:sz w:val="24"/>
                <w:szCs w:val="24"/>
              </w:rPr>
            </w:pPr>
          </w:p>
          <w:p w14:paraId="494DDC19" w14:textId="77777777" w:rsidR="0008037A" w:rsidRPr="0008037A" w:rsidRDefault="0008037A" w:rsidP="0008037A">
            <w:pPr>
              <w:spacing w:before="51" w:line="225" w:lineRule="exact"/>
              <w:ind w:right="-142"/>
              <w:rPr>
                <w:rFonts w:asciiTheme="minorHAnsi" w:eastAsia="Arial" w:hAnsiTheme="minorHAnsi" w:cstheme="minorHAnsi"/>
                <w:b/>
                <w:color w:val="000000"/>
                <w:sz w:val="24"/>
                <w:szCs w:val="24"/>
              </w:rPr>
            </w:pPr>
          </w:p>
        </w:tc>
      </w:tr>
      <w:tr w:rsidR="006B3EE7" w:rsidRPr="008269C4" w14:paraId="7C205019" w14:textId="77777777" w:rsidTr="0008037A">
        <w:trPr>
          <w:trHeight w:val="284"/>
        </w:trPr>
        <w:tc>
          <w:tcPr>
            <w:tcW w:w="9639" w:type="dxa"/>
            <w:tcBorders>
              <w:bottom w:val="nil"/>
            </w:tcBorders>
          </w:tcPr>
          <w:p w14:paraId="127DB89E" w14:textId="77777777" w:rsidR="006B3EE7" w:rsidRPr="008269C4" w:rsidRDefault="006B3EE7" w:rsidP="008269C4">
            <w:pPr>
              <w:spacing w:before="51" w:line="225" w:lineRule="exact"/>
              <w:ind w:right="-142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6B3EE7" w:rsidRPr="008269C4" w14:paraId="6D82CEDA" w14:textId="77777777" w:rsidTr="0008037A">
        <w:trPr>
          <w:trHeight w:val="249"/>
        </w:trPr>
        <w:tc>
          <w:tcPr>
            <w:tcW w:w="9639" w:type="dxa"/>
            <w:tcBorders>
              <w:top w:val="nil"/>
              <w:bottom w:val="nil"/>
            </w:tcBorders>
          </w:tcPr>
          <w:p w14:paraId="7EADD2F4" w14:textId="77777777" w:rsidR="006B3EE7" w:rsidRPr="0008037A" w:rsidRDefault="008269C4" w:rsidP="0008037A">
            <w:pPr>
              <w:spacing w:before="51" w:line="225" w:lineRule="exact"/>
              <w:ind w:right="-142"/>
              <w:rPr>
                <w:rFonts w:asciiTheme="minorHAnsi" w:eastAsia="Arial" w:hAnsiTheme="minorHAnsi" w:cstheme="minorHAnsi"/>
                <w:b/>
                <w:color w:val="000000"/>
                <w:sz w:val="24"/>
                <w:szCs w:val="24"/>
              </w:rPr>
            </w:pPr>
            <w:r w:rsidRPr="008269C4">
              <w:rPr>
                <w:rFonts w:asciiTheme="minorHAnsi" w:eastAsia="Arial" w:hAnsiTheme="minorHAnsi" w:cstheme="minorHAnsi"/>
                <w:b/>
                <w:color w:val="000000"/>
                <w:w w:val="97"/>
                <w:sz w:val="24"/>
                <w:szCs w:val="24"/>
              </w:rPr>
              <w:t xml:space="preserve">Vor- und Nachname des/der gesetzlichen Vertreter/s bei Minderjährigen bzw. </w:t>
            </w:r>
            <w:r w:rsidRPr="008269C4">
              <w:rPr>
                <w:rFonts w:asciiTheme="minorHAnsi" w:eastAsia="Arial" w:hAnsiTheme="minorHAnsi" w:cstheme="minorHAnsi"/>
                <w:b/>
                <w:color w:val="000000"/>
                <w:w w:val="96"/>
                <w:sz w:val="24"/>
                <w:szCs w:val="24"/>
              </w:rPr>
              <w:t>Geschäftsunfähigen</w:t>
            </w:r>
            <w:r w:rsidRPr="008269C4">
              <w:rPr>
                <w:rFonts w:asciiTheme="minorHAnsi" w:eastAsia="Arial" w:hAnsiTheme="minorHAnsi" w:cstheme="minorHAnsi"/>
                <w:b/>
                <w:color w:val="000000"/>
                <w:sz w:val="24"/>
                <w:szCs w:val="24"/>
              </w:rPr>
              <w:t> </w:t>
            </w:r>
          </w:p>
        </w:tc>
      </w:tr>
      <w:tr w:rsidR="008269C4" w:rsidRPr="008269C4" w14:paraId="13536B24" w14:textId="77777777" w:rsidTr="0008037A">
        <w:trPr>
          <w:trHeight w:val="541"/>
        </w:trPr>
        <w:tc>
          <w:tcPr>
            <w:tcW w:w="9639" w:type="dxa"/>
            <w:tcBorders>
              <w:top w:val="nil"/>
            </w:tcBorders>
          </w:tcPr>
          <w:p w14:paraId="4E4676E8" w14:textId="77777777" w:rsidR="008269C4" w:rsidRDefault="008269C4" w:rsidP="0088496A">
            <w:pPr>
              <w:spacing w:before="80" w:line="225" w:lineRule="exact"/>
              <w:ind w:right="-142"/>
              <w:rPr>
                <w:b/>
              </w:rPr>
            </w:pPr>
          </w:p>
          <w:p w14:paraId="004C89E9" w14:textId="77777777" w:rsidR="0008037A" w:rsidRPr="008269C4" w:rsidRDefault="0008037A" w:rsidP="0088496A">
            <w:pPr>
              <w:spacing w:before="80" w:line="225" w:lineRule="exact"/>
              <w:ind w:right="-142"/>
              <w:rPr>
                <w:b/>
              </w:rPr>
            </w:pPr>
          </w:p>
        </w:tc>
      </w:tr>
    </w:tbl>
    <w:p w14:paraId="0242001A" w14:textId="77777777" w:rsidR="00802EE5" w:rsidRDefault="00802EE5" w:rsidP="0088496A">
      <w:pPr>
        <w:spacing w:line="360" w:lineRule="auto"/>
        <w:ind w:right="-142"/>
        <w:rPr>
          <w:rFonts w:asciiTheme="minorHAnsi" w:hAnsiTheme="minorHAnsi" w:cstheme="minorHAnsi"/>
          <w:b/>
          <w:color w:val="2F5496" w:themeColor="accent1" w:themeShade="BF"/>
          <w:sz w:val="28"/>
          <w:szCs w:val="28"/>
        </w:rPr>
      </w:pPr>
    </w:p>
    <w:p w14:paraId="390A93E2" w14:textId="77777777" w:rsidR="008269C4" w:rsidRDefault="008269C4" w:rsidP="0088496A">
      <w:pPr>
        <w:spacing w:line="360" w:lineRule="auto"/>
        <w:ind w:right="-142"/>
        <w:rPr>
          <w:rFonts w:asciiTheme="minorHAnsi" w:eastAsia="Arial" w:hAnsiTheme="minorHAnsi" w:cstheme="minorHAnsi"/>
          <w:b/>
          <w:bCs/>
          <w:color w:val="000000"/>
          <w:w w:val="96"/>
          <w:sz w:val="32"/>
          <w:szCs w:val="32"/>
        </w:rPr>
      </w:pPr>
    </w:p>
    <w:p w14:paraId="65D8181B" w14:textId="46C502F9" w:rsidR="008269C4" w:rsidRDefault="007D12F4" w:rsidP="0088496A">
      <w:pPr>
        <w:spacing w:line="360" w:lineRule="auto"/>
        <w:ind w:right="-142"/>
        <w:rPr>
          <w:rFonts w:asciiTheme="minorHAnsi" w:eastAsia="Arial" w:hAnsiTheme="minorHAnsi" w:cstheme="minorHAnsi"/>
          <w:b/>
          <w:bCs/>
          <w:color w:val="000000"/>
          <w:w w:val="96"/>
          <w:sz w:val="32"/>
          <w:szCs w:val="32"/>
        </w:rPr>
      </w:pPr>
      <w:r>
        <w:rPr>
          <w:rFonts w:asciiTheme="minorHAnsi" w:eastAsia="Arial" w:hAnsiTheme="minorHAnsi" w:cstheme="minorHAnsi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3FB923C8" wp14:editId="5E655726">
                <wp:simplePos x="0" y="0"/>
                <wp:positionH relativeFrom="page">
                  <wp:align>center</wp:align>
                </wp:positionH>
                <wp:positionV relativeFrom="paragraph">
                  <wp:posOffset>76834</wp:posOffset>
                </wp:positionV>
                <wp:extent cx="6184484" cy="619125"/>
                <wp:effectExtent l="38100" t="476250" r="26035" b="466725"/>
                <wp:wrapNone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092028">
                          <a:off x="0" y="0"/>
                          <a:ext cx="6184484" cy="61912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  <a:alpha val="68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36E8EB" w14:textId="58FF0ED9" w:rsidR="007D12F4" w:rsidRDefault="007D12F4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7D12F4">
                              <w:rPr>
                                <w:rFonts w:asciiTheme="minorHAnsi" w:hAnsiTheme="minorHAnsi" w:cstheme="minorHAnsi"/>
                              </w:rPr>
                              <w:t xml:space="preserve">Bitte geben 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S</w:t>
                            </w:r>
                            <w:r w:rsidRPr="007D12F4">
                              <w:rPr>
                                <w:rFonts w:asciiTheme="minorHAnsi" w:hAnsiTheme="minorHAnsi" w:cstheme="minorHAnsi"/>
                              </w:rPr>
                              <w:t xml:space="preserve">ie 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bitte </w:t>
                            </w:r>
                            <w:r w:rsidRPr="007D12F4">
                              <w:rPr>
                                <w:rFonts w:asciiTheme="minorHAnsi" w:hAnsiTheme="minorHAnsi" w:cstheme="minorHAnsi"/>
                              </w:rPr>
                              <w:t>Ihre Anmeldung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„Im Tiefen Winkel 21“ (Briefkasten) ab oder füllen das Formular aus und unterschreiben es, scannen es wieder ein und senden das ausgefüllte Formular an </w:t>
                            </w:r>
                            <w:hyperlink r:id="rId13" w:history="1">
                              <w:r w:rsidRPr="00524657">
                                <w:rPr>
                                  <w:rStyle w:val="Hyperlink"/>
                                  <w:rFonts w:asciiTheme="minorHAnsi" w:hAnsiTheme="minorHAnsi" w:cstheme="minorHAnsi"/>
                                </w:rPr>
                                <w:t>Lebendiges@lahrfeld-2030.de</w:t>
                              </w:r>
                            </w:hyperlink>
                            <w:r>
                              <w:rPr>
                                <w:rFonts w:asciiTheme="minorHAnsi" w:hAnsiTheme="minorHAnsi" w:cstheme="minorHAnsi"/>
                              </w:rPr>
                              <w:t>.</w:t>
                            </w:r>
                          </w:p>
                          <w:p w14:paraId="227CFB52" w14:textId="472F4355" w:rsidR="007D12F4" w:rsidRPr="007D12F4" w:rsidRDefault="007D12F4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Vielen Dank im Voraus!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3FB923C8" id="Textfeld 9" o:spid="_x0000_s1031" type="#_x0000_t202" style="position:absolute;margin-left:0;margin-top:6.05pt;width:486.95pt;height:48.75pt;rotation:-554841fd;z-index:251680256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" fillcolor="#fff2cc [663]" strokeweight=".5pt">
                <v:fill opacity="44461f"/>
                <v:textbox>
                  <w:txbxContent>
                    <w:p w14:paraId="7B36E8EB" w14:textId="58FF0ED9" w:rsidR="007D12F4" w:rsidRDefault="007D12F4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7D12F4">
                        <w:rPr>
                          <w:rFonts w:asciiTheme="minorHAnsi" w:hAnsiTheme="minorHAnsi" w:cstheme="minorHAnsi"/>
                        </w:rPr>
                        <w:t xml:space="preserve">Bitte geben </w:t>
                      </w:r>
                      <w:r>
                        <w:rPr>
                          <w:rFonts w:asciiTheme="minorHAnsi" w:hAnsiTheme="minorHAnsi" w:cstheme="minorHAnsi"/>
                        </w:rPr>
                        <w:t>S</w:t>
                      </w:r>
                      <w:r w:rsidRPr="007D12F4">
                        <w:rPr>
                          <w:rFonts w:asciiTheme="minorHAnsi" w:hAnsiTheme="minorHAnsi" w:cstheme="minorHAnsi"/>
                        </w:rPr>
                        <w:t xml:space="preserve">ie </w:t>
                      </w:r>
                      <w:r>
                        <w:rPr>
                          <w:rFonts w:asciiTheme="minorHAnsi" w:hAnsiTheme="minorHAnsi" w:cstheme="minorHAnsi"/>
                        </w:rPr>
                        <w:t xml:space="preserve">bitte </w:t>
                      </w:r>
                      <w:r w:rsidRPr="007D12F4">
                        <w:rPr>
                          <w:rFonts w:asciiTheme="minorHAnsi" w:hAnsiTheme="minorHAnsi" w:cstheme="minorHAnsi"/>
                        </w:rPr>
                        <w:t>Ihre Anmeldung</w:t>
                      </w:r>
                      <w:r>
                        <w:rPr>
                          <w:rFonts w:asciiTheme="minorHAnsi" w:hAnsiTheme="minorHAnsi" w:cstheme="minorHAnsi"/>
                        </w:rPr>
                        <w:t xml:space="preserve"> „Im Tiefen Winkel 21“ (Briefkasten) ab oder füllen das Formular aus und unterschreiben es, scannen es wieder ein und senden das ausgefüllte Formular an </w:t>
                      </w:r>
                      <w:hyperlink r:id="rId14" w:history="1">
                        <w:r w:rsidRPr="00524657">
                          <w:rPr>
                            <w:rStyle w:val="Hyperlink"/>
                            <w:rFonts w:asciiTheme="minorHAnsi" w:hAnsiTheme="minorHAnsi" w:cstheme="minorHAnsi"/>
                          </w:rPr>
                          <w:t>Lebendiges@lahrfeld-2030.de</w:t>
                        </w:r>
                      </w:hyperlink>
                      <w:r>
                        <w:rPr>
                          <w:rFonts w:asciiTheme="minorHAnsi" w:hAnsiTheme="minorHAnsi" w:cstheme="minorHAnsi"/>
                        </w:rPr>
                        <w:t>.</w:t>
                      </w:r>
                    </w:p>
                    <w:p w14:paraId="227CFB52" w14:textId="472F4355" w:rsidR="007D12F4" w:rsidRPr="007D12F4" w:rsidRDefault="007D12F4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 xml:space="preserve"> Vielen Dank im Voraus!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E21A00C" w14:textId="1FD1981B" w:rsidR="008269C4" w:rsidRDefault="008269C4" w:rsidP="0088496A">
      <w:pPr>
        <w:spacing w:line="360" w:lineRule="auto"/>
        <w:ind w:right="-142"/>
        <w:rPr>
          <w:rFonts w:asciiTheme="minorHAnsi" w:eastAsia="Arial" w:hAnsiTheme="minorHAnsi" w:cstheme="minorHAnsi"/>
          <w:b/>
          <w:bCs/>
          <w:color w:val="000000"/>
          <w:w w:val="96"/>
          <w:sz w:val="32"/>
          <w:szCs w:val="32"/>
        </w:rPr>
      </w:pPr>
    </w:p>
    <w:p w14:paraId="5B05B6D6" w14:textId="77777777" w:rsidR="00CB1326" w:rsidRDefault="00CB1326" w:rsidP="00CB1326">
      <w:pPr>
        <w:ind w:right="-142"/>
        <w:rPr>
          <w:rFonts w:asciiTheme="minorHAnsi" w:eastAsia="Arial" w:hAnsiTheme="minorHAnsi" w:cstheme="minorHAnsi"/>
          <w:b/>
          <w:bCs/>
          <w:color w:val="000000"/>
          <w:w w:val="96"/>
          <w:sz w:val="32"/>
          <w:szCs w:val="32"/>
        </w:rPr>
      </w:pPr>
    </w:p>
    <w:p w14:paraId="05441EB7" w14:textId="77777777" w:rsidR="00CB1326" w:rsidRDefault="00CB1326" w:rsidP="00CB1326">
      <w:pPr>
        <w:ind w:right="-142"/>
        <w:rPr>
          <w:rFonts w:asciiTheme="minorHAnsi" w:eastAsia="Arial" w:hAnsiTheme="minorHAnsi" w:cstheme="minorHAnsi"/>
          <w:b/>
          <w:bCs/>
          <w:color w:val="000000"/>
          <w:w w:val="96"/>
          <w:sz w:val="32"/>
          <w:szCs w:val="32"/>
        </w:rPr>
      </w:pPr>
    </w:p>
    <w:p w14:paraId="215B0655" w14:textId="77777777" w:rsidR="00CE23E3" w:rsidRDefault="00CE23E3" w:rsidP="00CB1326">
      <w:pPr>
        <w:ind w:left="2830" w:right="-142" w:firstLine="708"/>
        <w:rPr>
          <w:rFonts w:asciiTheme="minorHAnsi" w:eastAsia="Arial" w:hAnsiTheme="minorHAnsi" w:cstheme="minorHAnsi"/>
          <w:b/>
          <w:bCs/>
          <w:color w:val="000000"/>
          <w:w w:val="96"/>
          <w:sz w:val="32"/>
          <w:szCs w:val="32"/>
        </w:rPr>
      </w:pPr>
    </w:p>
    <w:p w14:paraId="3C0EB908" w14:textId="77777777" w:rsidR="00CE23E3" w:rsidRDefault="00CE23E3" w:rsidP="00CB1326">
      <w:pPr>
        <w:ind w:left="2830" w:right="-142" w:firstLine="708"/>
        <w:rPr>
          <w:rFonts w:asciiTheme="minorHAnsi" w:eastAsia="Arial" w:hAnsiTheme="minorHAnsi" w:cstheme="minorHAnsi"/>
          <w:b/>
          <w:bCs/>
          <w:color w:val="000000"/>
          <w:w w:val="96"/>
          <w:sz w:val="32"/>
          <w:szCs w:val="32"/>
        </w:rPr>
      </w:pPr>
    </w:p>
    <w:p w14:paraId="1BDD2CB1" w14:textId="77777777" w:rsidR="001E19F4" w:rsidRDefault="0066168F" w:rsidP="00CB1326">
      <w:pPr>
        <w:ind w:left="2830" w:right="-142" w:firstLine="708"/>
        <w:rPr>
          <w:rFonts w:asciiTheme="minorHAnsi" w:eastAsia="Arial" w:hAnsiTheme="minorHAnsi" w:cstheme="minorHAnsi"/>
          <w:b/>
          <w:bCs/>
          <w:color w:val="000000"/>
          <w:w w:val="96"/>
          <w:sz w:val="32"/>
          <w:szCs w:val="32"/>
        </w:rPr>
      </w:pPr>
      <w:r w:rsidRPr="00816275">
        <w:rPr>
          <w:rFonts w:asciiTheme="minorHAnsi" w:eastAsia="Arial" w:hAnsiTheme="minorHAnsi" w:cstheme="minorHAnsi"/>
          <w:b/>
          <w:bCs/>
          <w:color w:val="000000"/>
          <w:w w:val="96"/>
          <w:sz w:val="32"/>
          <w:szCs w:val="32"/>
        </w:rPr>
        <w:t>Einwilligung in die Veröffentlichung von </w:t>
      </w:r>
    </w:p>
    <w:p w14:paraId="0F085267" w14:textId="77777777" w:rsidR="0066168F" w:rsidRPr="001E19F4" w:rsidRDefault="0066168F" w:rsidP="001E19F4">
      <w:pPr>
        <w:ind w:left="3538" w:right="-142"/>
        <w:rPr>
          <w:rFonts w:asciiTheme="minorHAnsi" w:eastAsia="Arial" w:hAnsiTheme="minorHAnsi" w:cstheme="minorHAnsi"/>
          <w:b/>
          <w:bCs/>
          <w:color w:val="000000"/>
          <w:w w:val="96"/>
          <w:sz w:val="32"/>
          <w:szCs w:val="32"/>
        </w:rPr>
      </w:pPr>
      <w:r w:rsidRPr="00816275">
        <w:rPr>
          <w:rFonts w:asciiTheme="minorHAnsi" w:eastAsia="Arial" w:hAnsiTheme="minorHAnsi" w:cstheme="minorHAnsi"/>
          <w:b/>
          <w:bCs/>
          <w:color w:val="000000"/>
          <w:w w:val="96"/>
          <w:sz w:val="32"/>
          <w:szCs w:val="32"/>
        </w:rPr>
        <w:t>Personenbildnissen</w:t>
      </w:r>
      <w:r w:rsidRPr="00816275">
        <w:rPr>
          <w:rFonts w:asciiTheme="minorHAnsi" w:eastAsia="Arial" w:hAnsiTheme="minorHAnsi" w:cstheme="minorHAnsi"/>
          <w:b/>
          <w:bCs/>
          <w:color w:val="000000"/>
          <w:sz w:val="32"/>
          <w:szCs w:val="32"/>
        </w:rPr>
        <w:t> </w:t>
      </w:r>
    </w:p>
    <w:p w14:paraId="4D4DF390" w14:textId="77777777" w:rsidR="0066168F" w:rsidRDefault="0066168F" w:rsidP="0066168F">
      <w:pPr>
        <w:spacing w:line="20" w:lineRule="exact"/>
        <w:rPr>
          <w:rFonts w:asciiTheme="minorHAnsi" w:hAnsiTheme="minorHAnsi" w:cstheme="minorHAnsi"/>
        </w:rPr>
      </w:pPr>
    </w:p>
    <w:p w14:paraId="4285B35A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1E3E6DF2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5C0CA61E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6C4DB87E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7CABB3AE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6219086E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7565454A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49202636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7166C90B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0F3BACA0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7F5A32E3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425F3A95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5A573361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5E5AF47E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626260F6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732E9960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5DBEFA2C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02906565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788E8D62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0FD2E391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2870D891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0C30F092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4C89C5DD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5C788B4C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1784BE8D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5A8ED5D4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34ADFF1B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12208787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04FBFBEC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51FC30D9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52EAE3CD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183209B0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52AA7316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700DFE23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63DB7B2D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76114DED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10E78279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1C851BB9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398551CA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4A9F7418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6235A205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3E9589D6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09D59F6D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6351D36A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552879E6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0CD95815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0914C3D9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7CAA015E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2103736E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1C6FF53E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0E1FFA6F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7BD71C8F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066F888C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7FD61A3A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53B92C30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01E116DE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3336E591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5C11B7E1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2EC8192B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4D7A45B6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66D12EB5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01F9BC8F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64C37584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3980324E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0616B3A8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2FF6D4ED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2B5357F9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3762B70F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61159EDA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157BFA53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503EEF8F" w14:textId="77777777" w:rsidR="001E19F4" w:rsidRDefault="001E19F4" w:rsidP="0066168F">
      <w:pPr>
        <w:spacing w:line="20" w:lineRule="exact"/>
        <w:rPr>
          <w:rFonts w:asciiTheme="minorHAnsi" w:hAnsiTheme="minorHAnsi" w:cstheme="minorHAnsi"/>
        </w:rPr>
      </w:pPr>
    </w:p>
    <w:p w14:paraId="19791DA3" w14:textId="77777777" w:rsidR="001E19F4" w:rsidRPr="0066168F" w:rsidRDefault="001E19F4" w:rsidP="0066168F">
      <w:pPr>
        <w:spacing w:line="20" w:lineRule="exact"/>
        <w:rPr>
          <w:rFonts w:asciiTheme="minorHAnsi" w:hAnsiTheme="minorHAnsi" w:cstheme="minorHAnsi"/>
        </w:rPr>
        <w:sectPr w:rsidR="001E19F4" w:rsidRPr="0066168F" w:rsidSect="00BF0F7A">
          <w:type w:val="continuous"/>
          <w:pgSz w:w="11911" w:h="16841"/>
          <w:pgMar w:top="943" w:right="854" w:bottom="0" w:left="993" w:header="568" w:footer="720" w:gutter="0"/>
          <w:cols w:space="720"/>
        </w:sectPr>
      </w:pPr>
    </w:p>
    <w:p w14:paraId="5672C424" w14:textId="77777777" w:rsidR="007E5984" w:rsidRDefault="0066168F" w:rsidP="007E5984">
      <w:pPr>
        <w:spacing w:before="5"/>
        <w:ind w:right="-1"/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</w:pPr>
      <w:r w:rsidRPr="0088496A">
        <w:rPr>
          <w:rFonts w:asciiTheme="minorHAnsi" w:eastAsia="Arial" w:hAnsiTheme="minorHAnsi" w:cstheme="minorHAnsi"/>
          <w:color w:val="000000"/>
          <w:w w:val="96"/>
          <w:sz w:val="24"/>
          <w:szCs w:val="24"/>
        </w:rPr>
        <w:t>Ich willige ein, dass Fotos und Videos von meiner Person bei </w:t>
      </w:r>
      <w:r w:rsidR="0008037A">
        <w:rPr>
          <w:rFonts w:asciiTheme="minorHAnsi" w:eastAsia="Arial" w:hAnsiTheme="minorHAnsi" w:cstheme="minorHAnsi"/>
          <w:color w:val="000000"/>
          <w:w w:val="96"/>
          <w:sz w:val="24"/>
          <w:szCs w:val="24"/>
        </w:rPr>
        <w:t>öffentlichen</w:t>
      </w:r>
      <w:r w:rsidRPr="0088496A">
        <w:rPr>
          <w:rFonts w:asciiTheme="minorHAnsi" w:eastAsia="Arial" w:hAnsiTheme="minorHAnsi" w:cstheme="minorHAnsi"/>
          <w:color w:val="000000"/>
          <w:w w:val="96"/>
          <w:sz w:val="24"/>
          <w:szCs w:val="24"/>
        </w:rPr>
        <w:t> Veranstaltungen und</w:t>
      </w:r>
      <w:r w:rsidRPr="0088496A">
        <w:rPr>
          <w:rFonts w:asciiTheme="minorHAnsi" w:eastAsia="Arial" w:hAnsiTheme="minorHAnsi" w:cstheme="minorHAnsi"/>
          <w:color w:val="000000"/>
          <w:sz w:val="24"/>
          <w:szCs w:val="24"/>
        </w:rPr>
        <w:t> </w:t>
      </w:r>
      <w:r w:rsidRPr="0088496A"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  <w:t>zur </w:t>
      </w:r>
    </w:p>
    <w:p w14:paraId="0BDB6F53" w14:textId="77777777" w:rsidR="007E5984" w:rsidRDefault="0066168F" w:rsidP="007E5984">
      <w:pPr>
        <w:spacing w:before="5"/>
        <w:ind w:right="-1"/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</w:pPr>
      <w:r w:rsidRPr="0088496A"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  <w:t>öffentlichen Präsentation angefertigt und auch in Verbindung mit meinem Namen in</w:t>
      </w:r>
      <w:r w:rsidRPr="0088496A">
        <w:rPr>
          <w:rFonts w:asciiTheme="minorHAnsi" w:eastAsia="Arial" w:hAnsiTheme="minorHAnsi" w:cstheme="minorHAnsi"/>
          <w:color w:val="000000"/>
          <w:sz w:val="24"/>
          <w:szCs w:val="24"/>
        </w:rPr>
        <w:t> </w:t>
      </w:r>
      <w:r w:rsidRPr="0088496A"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  <w:t>folgenden Medien </w:t>
      </w:r>
    </w:p>
    <w:p w14:paraId="7C4A793F" w14:textId="77777777" w:rsidR="0066168F" w:rsidRPr="0088496A" w:rsidRDefault="0066168F" w:rsidP="007E5984">
      <w:pPr>
        <w:spacing w:before="5"/>
        <w:ind w:right="-1"/>
        <w:rPr>
          <w:rFonts w:asciiTheme="minorHAnsi" w:hAnsiTheme="minorHAnsi" w:cstheme="minorHAnsi"/>
        </w:rPr>
      </w:pPr>
      <w:r w:rsidRPr="0088496A"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  <w:t>veröffentlicht werden dürfen:</w:t>
      </w:r>
      <w:r w:rsidRPr="0088496A">
        <w:rPr>
          <w:rFonts w:asciiTheme="minorHAnsi" w:eastAsia="Arial" w:hAnsiTheme="minorHAnsi" w:cstheme="minorHAnsi"/>
          <w:color w:val="000000"/>
          <w:sz w:val="24"/>
          <w:szCs w:val="24"/>
        </w:rPr>
        <w:t> </w:t>
      </w:r>
    </w:p>
    <w:p w14:paraId="501A6BA2" w14:textId="77777777" w:rsidR="0066168F" w:rsidRPr="0088496A" w:rsidRDefault="0066168F" w:rsidP="007E5984">
      <w:pPr>
        <w:spacing w:before="5"/>
        <w:ind w:right="-186"/>
        <w:rPr>
          <w:rFonts w:asciiTheme="minorHAnsi" w:hAnsiTheme="minorHAnsi" w:cstheme="minorHAnsi"/>
        </w:rPr>
        <w:sectPr w:rsidR="0066168F" w:rsidRPr="0088496A" w:rsidSect="007E5984">
          <w:type w:val="continuous"/>
          <w:pgSz w:w="11911" w:h="16841"/>
          <w:pgMar w:top="1417" w:right="996" w:bottom="0" w:left="852" w:header="720" w:footer="720" w:gutter="0"/>
          <w:cols w:space="720"/>
        </w:sectPr>
      </w:pPr>
    </w:p>
    <w:p w14:paraId="20A00889" w14:textId="77777777" w:rsidR="0066168F" w:rsidRPr="0088496A" w:rsidRDefault="0066168F" w:rsidP="007E5984">
      <w:pPr>
        <w:spacing w:before="5"/>
        <w:ind w:right="-186"/>
        <w:rPr>
          <w:rFonts w:asciiTheme="minorHAnsi" w:hAnsiTheme="minorHAnsi" w:cstheme="minorHAnsi"/>
        </w:rPr>
      </w:pPr>
    </w:p>
    <w:p w14:paraId="36742BB7" w14:textId="77777777" w:rsidR="0066168F" w:rsidRPr="0088496A" w:rsidRDefault="0066168F" w:rsidP="0088496A">
      <w:pPr>
        <w:spacing w:before="127" w:line="225" w:lineRule="exact"/>
        <w:ind w:right="-186"/>
        <w:rPr>
          <w:rFonts w:asciiTheme="minorHAnsi" w:hAnsiTheme="minorHAnsi" w:cstheme="minorHAnsi"/>
        </w:rPr>
      </w:pPr>
      <w:r w:rsidRPr="0088496A"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  <w:t>- Webangebote des Vereins</w:t>
      </w:r>
      <w:r w:rsidRPr="0088496A">
        <w:rPr>
          <w:rFonts w:asciiTheme="minorHAnsi" w:eastAsia="Arial" w:hAnsiTheme="minorHAnsi" w:cstheme="minorHAnsi"/>
          <w:color w:val="000000"/>
          <w:sz w:val="24"/>
          <w:szCs w:val="24"/>
        </w:rPr>
        <w:t> </w:t>
      </w:r>
    </w:p>
    <w:p w14:paraId="21BDCAF2" w14:textId="77777777" w:rsidR="0066168F" w:rsidRPr="0088496A" w:rsidRDefault="0066168F" w:rsidP="0088496A">
      <w:pPr>
        <w:spacing w:line="20" w:lineRule="exact"/>
        <w:ind w:right="-186"/>
        <w:rPr>
          <w:rFonts w:asciiTheme="minorHAnsi" w:hAnsiTheme="minorHAnsi" w:cstheme="minorHAnsi"/>
        </w:rPr>
        <w:sectPr w:rsidR="0066168F" w:rsidRPr="0088496A" w:rsidSect="00131754">
          <w:type w:val="continuous"/>
          <w:pgSz w:w="11911" w:h="16841"/>
          <w:pgMar w:top="1417" w:right="7314" w:bottom="0" w:left="1560" w:header="720" w:footer="720" w:gutter="0"/>
          <w:cols w:space="720"/>
        </w:sectPr>
      </w:pPr>
    </w:p>
    <w:p w14:paraId="091F79FD" w14:textId="77777777" w:rsidR="0066168F" w:rsidRPr="0088496A" w:rsidRDefault="0066168F" w:rsidP="0088496A">
      <w:pPr>
        <w:spacing w:before="51" w:line="225" w:lineRule="exact"/>
        <w:ind w:right="-186"/>
        <w:rPr>
          <w:rFonts w:asciiTheme="minorHAnsi" w:hAnsiTheme="minorHAnsi" w:cstheme="minorHAnsi"/>
        </w:rPr>
      </w:pPr>
      <w:r w:rsidRPr="0088496A"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  <w:t>- Sozialen Netzwerken des Vereins</w:t>
      </w:r>
      <w:r w:rsidRPr="0088496A">
        <w:rPr>
          <w:rFonts w:asciiTheme="minorHAnsi" w:eastAsia="Arial" w:hAnsiTheme="minorHAnsi" w:cstheme="minorHAnsi"/>
          <w:color w:val="000000"/>
          <w:sz w:val="24"/>
          <w:szCs w:val="24"/>
        </w:rPr>
        <w:t> </w:t>
      </w:r>
    </w:p>
    <w:p w14:paraId="17978ABF" w14:textId="77777777" w:rsidR="0066168F" w:rsidRPr="0088496A" w:rsidRDefault="0066168F" w:rsidP="0088496A">
      <w:pPr>
        <w:spacing w:line="20" w:lineRule="exact"/>
        <w:ind w:right="-186"/>
        <w:rPr>
          <w:rFonts w:asciiTheme="minorHAnsi" w:hAnsiTheme="minorHAnsi" w:cstheme="minorHAnsi"/>
        </w:rPr>
        <w:sectPr w:rsidR="0066168F" w:rsidRPr="0088496A" w:rsidSect="00131754">
          <w:type w:val="continuous"/>
          <w:pgSz w:w="11911" w:h="16841"/>
          <w:pgMar w:top="1417" w:right="6543" w:bottom="0" w:left="1560" w:header="720" w:footer="720" w:gutter="0"/>
          <w:cols w:space="720"/>
        </w:sectPr>
      </w:pPr>
    </w:p>
    <w:p w14:paraId="2BB27ED4" w14:textId="77777777" w:rsidR="0066168F" w:rsidRPr="0088496A" w:rsidRDefault="0066168F" w:rsidP="0088496A">
      <w:pPr>
        <w:spacing w:before="51" w:line="225" w:lineRule="exact"/>
        <w:ind w:right="-186"/>
        <w:rPr>
          <w:rFonts w:asciiTheme="minorHAnsi" w:hAnsiTheme="minorHAnsi" w:cstheme="minorHAnsi"/>
        </w:rPr>
      </w:pPr>
      <w:r w:rsidRPr="0088496A">
        <w:rPr>
          <w:rFonts w:asciiTheme="minorHAnsi" w:eastAsia="Arial" w:hAnsiTheme="minorHAnsi" w:cstheme="minorHAnsi"/>
          <w:color w:val="000000"/>
          <w:w w:val="96"/>
          <w:sz w:val="24"/>
          <w:szCs w:val="24"/>
        </w:rPr>
        <w:t>- Regionalen Presseerzeugnissen (z.B. Westfalenpost und Stadtspiegel Menden)</w:t>
      </w:r>
      <w:r w:rsidRPr="0088496A">
        <w:rPr>
          <w:rFonts w:asciiTheme="minorHAnsi" w:eastAsia="Arial" w:hAnsiTheme="minorHAnsi" w:cstheme="minorHAnsi"/>
          <w:color w:val="000000"/>
          <w:sz w:val="24"/>
          <w:szCs w:val="24"/>
        </w:rPr>
        <w:t> </w:t>
      </w:r>
    </w:p>
    <w:p w14:paraId="79B862C1" w14:textId="77777777" w:rsidR="0066168F" w:rsidRPr="0088496A" w:rsidRDefault="0066168F" w:rsidP="0088496A">
      <w:pPr>
        <w:spacing w:line="20" w:lineRule="exact"/>
        <w:ind w:right="-186"/>
        <w:rPr>
          <w:rFonts w:asciiTheme="minorHAnsi" w:hAnsiTheme="minorHAnsi" w:cstheme="minorHAnsi"/>
        </w:rPr>
        <w:sectPr w:rsidR="0066168F" w:rsidRPr="0088496A" w:rsidSect="00131754">
          <w:type w:val="continuous"/>
          <w:pgSz w:w="11911" w:h="16841"/>
          <w:pgMar w:top="1417" w:right="1680" w:bottom="0" w:left="1560" w:header="720" w:footer="720" w:gutter="0"/>
          <w:cols w:space="720"/>
        </w:sectPr>
      </w:pPr>
    </w:p>
    <w:p w14:paraId="31B17ADA" w14:textId="77777777" w:rsidR="0066168F" w:rsidRPr="0088496A" w:rsidRDefault="0066168F" w:rsidP="007E5984">
      <w:pPr>
        <w:spacing w:beforeLines="51" w:before="122" w:line="200" w:lineRule="exact"/>
        <w:rPr>
          <w:rFonts w:asciiTheme="minorHAnsi" w:hAnsiTheme="minorHAnsi" w:cstheme="minorHAnsi"/>
        </w:rPr>
      </w:pPr>
    </w:p>
    <w:p w14:paraId="00C2D70A" w14:textId="77777777" w:rsidR="007E5984" w:rsidRDefault="0066168F" w:rsidP="00075FA3">
      <w:pPr>
        <w:spacing w:beforeLines="25" w:before="60" w:line="225" w:lineRule="exact"/>
        <w:rPr>
          <w:rFonts w:asciiTheme="minorHAnsi" w:eastAsia="Arial" w:hAnsiTheme="minorHAnsi" w:cstheme="minorHAnsi"/>
          <w:color w:val="000000"/>
          <w:w w:val="99"/>
          <w:sz w:val="24"/>
          <w:szCs w:val="24"/>
        </w:rPr>
      </w:pPr>
      <w:r w:rsidRPr="0088496A"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  <w:t>Ich bin darauf hingewiesen worden, dass mein Name, die Fotos und Videos mit meiner Person</w:t>
      </w:r>
      <w:r w:rsidRPr="0088496A">
        <w:rPr>
          <w:rFonts w:asciiTheme="minorHAnsi" w:eastAsia="Arial" w:hAnsiTheme="minorHAnsi" w:cstheme="minorHAnsi"/>
          <w:color w:val="000000"/>
          <w:sz w:val="24"/>
          <w:szCs w:val="24"/>
        </w:rPr>
        <w:t> </w:t>
      </w:r>
      <w:r w:rsidRPr="0088496A">
        <w:rPr>
          <w:rFonts w:asciiTheme="minorHAnsi" w:eastAsia="Arial" w:hAnsiTheme="minorHAnsi" w:cstheme="minorHAnsi"/>
          <w:color w:val="000000"/>
          <w:w w:val="99"/>
          <w:sz w:val="24"/>
          <w:szCs w:val="24"/>
        </w:rPr>
        <w:t>bei der </w:t>
      </w:r>
    </w:p>
    <w:p w14:paraId="4DC045F1" w14:textId="77777777" w:rsidR="007E5984" w:rsidRDefault="0066168F" w:rsidP="00075FA3">
      <w:pPr>
        <w:spacing w:beforeLines="25" w:before="60" w:line="225" w:lineRule="exact"/>
        <w:rPr>
          <w:rFonts w:asciiTheme="minorHAnsi" w:eastAsia="Arial" w:hAnsiTheme="minorHAnsi" w:cstheme="minorHAnsi"/>
          <w:color w:val="000000"/>
          <w:w w:val="102"/>
          <w:sz w:val="24"/>
          <w:szCs w:val="24"/>
        </w:rPr>
      </w:pPr>
      <w:r w:rsidRPr="0088496A">
        <w:rPr>
          <w:rFonts w:asciiTheme="minorHAnsi" w:eastAsia="Arial" w:hAnsiTheme="minorHAnsi" w:cstheme="minorHAnsi"/>
          <w:color w:val="000000"/>
          <w:w w:val="99"/>
          <w:sz w:val="24"/>
          <w:szCs w:val="24"/>
        </w:rPr>
        <w:t>Veröffentlichung im Internet oder in sozialen Netzwerken weltweit abrufbar sind. Eine</w:t>
      </w:r>
      <w:r w:rsidRPr="0088496A">
        <w:rPr>
          <w:rFonts w:asciiTheme="minorHAnsi" w:eastAsia="Arial" w:hAnsiTheme="minorHAnsi" w:cstheme="minorHAnsi"/>
          <w:color w:val="000000"/>
          <w:sz w:val="24"/>
          <w:szCs w:val="24"/>
        </w:rPr>
        <w:t> </w:t>
      </w:r>
      <w:r w:rsidRPr="0088496A">
        <w:rPr>
          <w:rFonts w:asciiTheme="minorHAnsi" w:eastAsia="Arial" w:hAnsiTheme="minorHAnsi" w:cstheme="minorHAnsi"/>
          <w:color w:val="000000"/>
          <w:w w:val="102"/>
          <w:sz w:val="24"/>
          <w:szCs w:val="24"/>
        </w:rPr>
        <w:t>Weiterver</w:t>
      </w:r>
      <w:r w:rsidR="007E5984">
        <w:rPr>
          <w:rFonts w:asciiTheme="minorHAnsi" w:eastAsia="Arial" w:hAnsiTheme="minorHAnsi" w:cstheme="minorHAnsi"/>
          <w:color w:val="000000"/>
          <w:w w:val="102"/>
          <w:sz w:val="24"/>
          <w:szCs w:val="24"/>
        </w:rPr>
        <w:t>-</w:t>
      </w:r>
    </w:p>
    <w:p w14:paraId="644807F1" w14:textId="77777777" w:rsidR="00075FA3" w:rsidRDefault="0066168F" w:rsidP="00075FA3">
      <w:pPr>
        <w:spacing w:beforeLines="25" w:before="60" w:line="225" w:lineRule="exact"/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</w:pPr>
      <w:r w:rsidRPr="0088496A">
        <w:rPr>
          <w:rFonts w:asciiTheme="minorHAnsi" w:eastAsia="Arial" w:hAnsiTheme="minorHAnsi" w:cstheme="minorHAnsi"/>
          <w:color w:val="000000"/>
          <w:w w:val="102"/>
          <w:sz w:val="24"/>
          <w:szCs w:val="24"/>
        </w:rPr>
        <w:t>wendung und/oder Veränderung durch Dritte kann hierbei nicht ausgeschlossen</w:t>
      </w:r>
      <w:r w:rsidRPr="0088496A">
        <w:rPr>
          <w:rFonts w:asciiTheme="minorHAnsi" w:eastAsia="Arial" w:hAnsiTheme="minorHAnsi" w:cstheme="minorHAnsi"/>
          <w:color w:val="000000"/>
          <w:sz w:val="24"/>
          <w:szCs w:val="24"/>
        </w:rPr>
        <w:t> </w:t>
      </w:r>
      <w:r w:rsidRPr="0088496A"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  <w:t>werden.  </w:t>
      </w:r>
    </w:p>
    <w:p w14:paraId="3A65823E" w14:textId="77777777" w:rsidR="007E5984" w:rsidRDefault="0066168F" w:rsidP="00075FA3">
      <w:pPr>
        <w:spacing w:beforeLines="25" w:before="60" w:line="225" w:lineRule="exact"/>
        <w:rPr>
          <w:rFonts w:asciiTheme="minorHAnsi" w:eastAsia="Arial" w:hAnsiTheme="minorHAnsi" w:cstheme="minorHAnsi"/>
          <w:color w:val="000000"/>
          <w:w w:val="102"/>
          <w:sz w:val="24"/>
          <w:szCs w:val="24"/>
        </w:rPr>
      </w:pPr>
      <w:r w:rsidRPr="0088496A"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  <w:t>Soweit die Einwilligung nicht widerrufen wird, gilt sie zeitlich unbeschränkt. Die</w:t>
      </w:r>
      <w:r w:rsidRPr="0088496A">
        <w:rPr>
          <w:rFonts w:asciiTheme="minorHAnsi" w:eastAsia="Arial" w:hAnsiTheme="minorHAnsi" w:cstheme="minorHAnsi"/>
          <w:color w:val="000000"/>
          <w:sz w:val="24"/>
          <w:szCs w:val="24"/>
        </w:rPr>
        <w:t> </w:t>
      </w:r>
      <w:r w:rsidRPr="0088496A">
        <w:rPr>
          <w:rFonts w:asciiTheme="minorHAnsi" w:eastAsia="Arial" w:hAnsiTheme="minorHAnsi" w:cstheme="minorHAnsi"/>
          <w:color w:val="000000"/>
          <w:w w:val="102"/>
          <w:sz w:val="24"/>
          <w:szCs w:val="24"/>
        </w:rPr>
        <w:t>Einwilligung </w:t>
      </w:r>
    </w:p>
    <w:p w14:paraId="63424842" w14:textId="77777777" w:rsidR="007E5984" w:rsidRDefault="0066168F" w:rsidP="00075FA3">
      <w:pPr>
        <w:spacing w:beforeLines="25" w:before="60" w:line="225" w:lineRule="exact"/>
        <w:rPr>
          <w:rFonts w:asciiTheme="minorHAnsi" w:eastAsia="Arial" w:hAnsiTheme="minorHAnsi" w:cstheme="minorHAnsi"/>
          <w:color w:val="000000"/>
          <w:w w:val="105"/>
          <w:sz w:val="24"/>
          <w:szCs w:val="24"/>
        </w:rPr>
      </w:pPr>
      <w:r w:rsidRPr="0088496A">
        <w:rPr>
          <w:rFonts w:asciiTheme="minorHAnsi" w:eastAsia="Arial" w:hAnsiTheme="minorHAnsi" w:cstheme="minorHAnsi"/>
          <w:color w:val="000000"/>
          <w:w w:val="102"/>
          <w:sz w:val="24"/>
          <w:szCs w:val="24"/>
        </w:rPr>
        <w:t>erfolgt freiwillig und kann mit Wirkung für die Zukunft widerrufen werden. Der</w:t>
      </w:r>
      <w:r w:rsidRPr="0088496A">
        <w:rPr>
          <w:rFonts w:asciiTheme="minorHAnsi" w:eastAsia="Arial" w:hAnsiTheme="minorHAnsi" w:cstheme="minorHAnsi"/>
          <w:color w:val="000000"/>
          <w:sz w:val="24"/>
          <w:szCs w:val="24"/>
        </w:rPr>
        <w:t> </w:t>
      </w:r>
      <w:r w:rsidRPr="0088496A">
        <w:rPr>
          <w:rFonts w:asciiTheme="minorHAnsi" w:eastAsia="Arial" w:hAnsiTheme="minorHAnsi" w:cstheme="minorHAnsi"/>
          <w:color w:val="000000"/>
          <w:w w:val="105"/>
          <w:sz w:val="24"/>
          <w:szCs w:val="24"/>
        </w:rPr>
        <w:t>Widerruf der </w:t>
      </w:r>
    </w:p>
    <w:p w14:paraId="00DAED9D" w14:textId="77777777" w:rsidR="0066168F" w:rsidRPr="0088496A" w:rsidRDefault="0066168F" w:rsidP="00075FA3">
      <w:pPr>
        <w:spacing w:beforeLines="25" w:before="60" w:line="225" w:lineRule="exact"/>
        <w:rPr>
          <w:rFonts w:asciiTheme="minorHAnsi" w:hAnsiTheme="minorHAnsi" w:cstheme="minorHAnsi"/>
          <w:sz w:val="24"/>
          <w:szCs w:val="24"/>
        </w:rPr>
      </w:pPr>
      <w:r w:rsidRPr="0088496A">
        <w:rPr>
          <w:rFonts w:asciiTheme="minorHAnsi" w:eastAsia="Arial" w:hAnsiTheme="minorHAnsi" w:cstheme="minorHAnsi"/>
          <w:color w:val="000000"/>
          <w:w w:val="105"/>
          <w:sz w:val="24"/>
          <w:szCs w:val="24"/>
        </w:rPr>
        <w:t>Einwilligung muss in Textform (Brief oder per Mail) gegenüber dem Verein</w:t>
      </w:r>
      <w:r w:rsidRPr="0088496A">
        <w:rPr>
          <w:rFonts w:asciiTheme="minorHAnsi" w:eastAsia="Arial" w:hAnsiTheme="minorHAnsi" w:cstheme="minorHAnsi"/>
          <w:color w:val="000000"/>
          <w:sz w:val="24"/>
          <w:szCs w:val="24"/>
        </w:rPr>
        <w:t> </w:t>
      </w:r>
      <w:r w:rsidRPr="0088496A"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  <w:t>erfolgen.</w:t>
      </w:r>
      <w:r w:rsidRPr="0088496A">
        <w:rPr>
          <w:rFonts w:asciiTheme="minorHAnsi" w:eastAsia="Arial" w:hAnsiTheme="minorHAnsi" w:cstheme="minorHAnsi"/>
          <w:color w:val="000000"/>
          <w:sz w:val="24"/>
          <w:szCs w:val="24"/>
        </w:rPr>
        <w:t> </w:t>
      </w:r>
    </w:p>
    <w:p w14:paraId="69DA4725" w14:textId="77777777" w:rsidR="0066168F" w:rsidRPr="0088496A" w:rsidRDefault="0066168F" w:rsidP="00075FA3">
      <w:pPr>
        <w:spacing w:line="20" w:lineRule="exact"/>
        <w:ind w:right="-1"/>
        <w:rPr>
          <w:rFonts w:asciiTheme="minorHAnsi" w:hAnsiTheme="minorHAnsi" w:cstheme="minorHAnsi"/>
          <w:sz w:val="24"/>
          <w:szCs w:val="24"/>
        </w:rPr>
        <w:sectPr w:rsidR="0066168F" w:rsidRPr="0088496A" w:rsidSect="007E5984">
          <w:type w:val="continuous"/>
          <w:pgSz w:w="11911" w:h="16841"/>
          <w:pgMar w:top="1417" w:right="854" w:bottom="0" w:left="852" w:header="720" w:footer="720" w:gutter="0"/>
          <w:cols w:space="720"/>
        </w:sectPr>
      </w:pPr>
    </w:p>
    <w:p w14:paraId="75E84F99" w14:textId="77777777" w:rsidR="0066168F" w:rsidRPr="0088496A" w:rsidRDefault="0066168F" w:rsidP="00075FA3">
      <w:pPr>
        <w:spacing w:line="200" w:lineRule="exact"/>
        <w:ind w:right="-1"/>
        <w:rPr>
          <w:rFonts w:asciiTheme="minorHAnsi" w:hAnsiTheme="minorHAnsi" w:cstheme="minorHAnsi"/>
          <w:sz w:val="24"/>
          <w:szCs w:val="24"/>
        </w:rPr>
      </w:pPr>
    </w:p>
    <w:p w14:paraId="6C42A13B" w14:textId="77777777" w:rsidR="007E5984" w:rsidRDefault="0066168F" w:rsidP="00075FA3">
      <w:pPr>
        <w:spacing w:before="5"/>
        <w:ind w:right="-113"/>
        <w:rPr>
          <w:rFonts w:asciiTheme="minorHAnsi" w:eastAsia="Arial" w:hAnsiTheme="minorHAnsi" w:cstheme="minorHAnsi"/>
          <w:color w:val="000000"/>
          <w:w w:val="102"/>
          <w:sz w:val="24"/>
          <w:szCs w:val="24"/>
        </w:rPr>
      </w:pPr>
      <w:r w:rsidRPr="0088496A">
        <w:rPr>
          <w:rFonts w:asciiTheme="minorHAnsi" w:eastAsia="Arial" w:hAnsiTheme="minorHAnsi" w:cstheme="minorHAnsi"/>
          <w:color w:val="000000"/>
          <w:w w:val="99"/>
          <w:sz w:val="24"/>
          <w:szCs w:val="24"/>
        </w:rPr>
        <w:t>Eine vollständige Löschung der veröffentlichten Namen, Fotos und Videoaufzeichnungen im</w:t>
      </w:r>
      <w:r w:rsidRPr="0088496A">
        <w:rPr>
          <w:rFonts w:asciiTheme="minorHAnsi" w:eastAsia="Arial" w:hAnsiTheme="minorHAnsi" w:cstheme="minorHAnsi"/>
          <w:color w:val="000000"/>
          <w:sz w:val="24"/>
          <w:szCs w:val="24"/>
        </w:rPr>
        <w:t> </w:t>
      </w:r>
      <w:r w:rsidRPr="0088496A">
        <w:rPr>
          <w:rFonts w:asciiTheme="minorHAnsi" w:eastAsia="Arial" w:hAnsiTheme="minorHAnsi" w:cstheme="minorHAnsi"/>
          <w:color w:val="000000"/>
          <w:w w:val="102"/>
          <w:sz w:val="24"/>
          <w:szCs w:val="24"/>
        </w:rPr>
        <w:t>Internet </w:t>
      </w:r>
    </w:p>
    <w:p w14:paraId="53304FFD" w14:textId="77777777" w:rsidR="007E5984" w:rsidRDefault="0066168F" w:rsidP="00075FA3">
      <w:pPr>
        <w:spacing w:before="5"/>
        <w:ind w:right="-113"/>
        <w:rPr>
          <w:rFonts w:asciiTheme="minorHAnsi" w:eastAsia="Arial" w:hAnsiTheme="minorHAnsi" w:cstheme="minorHAnsi"/>
          <w:color w:val="000000"/>
          <w:sz w:val="24"/>
          <w:szCs w:val="24"/>
        </w:rPr>
      </w:pPr>
      <w:r w:rsidRPr="0088496A">
        <w:rPr>
          <w:rFonts w:asciiTheme="minorHAnsi" w:eastAsia="Arial" w:hAnsiTheme="minorHAnsi" w:cstheme="minorHAnsi"/>
          <w:color w:val="000000"/>
          <w:w w:val="102"/>
          <w:sz w:val="24"/>
          <w:szCs w:val="24"/>
        </w:rPr>
        <w:t>kann durch d</w:t>
      </w:r>
      <w:r w:rsidR="0008037A">
        <w:rPr>
          <w:rFonts w:asciiTheme="minorHAnsi" w:eastAsia="Arial" w:hAnsiTheme="minorHAnsi" w:cstheme="minorHAnsi"/>
          <w:color w:val="000000"/>
          <w:w w:val="102"/>
          <w:sz w:val="24"/>
          <w:szCs w:val="24"/>
        </w:rPr>
        <w:t xml:space="preserve">as Lebendige </w:t>
      </w:r>
      <w:proofErr w:type="gramStart"/>
      <w:r w:rsidR="0008037A">
        <w:rPr>
          <w:rFonts w:asciiTheme="minorHAnsi" w:eastAsia="Arial" w:hAnsiTheme="minorHAnsi" w:cstheme="minorHAnsi"/>
          <w:color w:val="000000"/>
          <w:w w:val="102"/>
          <w:sz w:val="24"/>
          <w:szCs w:val="24"/>
        </w:rPr>
        <w:t xml:space="preserve">Lahrfeld </w:t>
      </w:r>
      <w:r w:rsidRPr="0088496A">
        <w:rPr>
          <w:rFonts w:asciiTheme="minorHAnsi" w:eastAsia="Arial" w:hAnsiTheme="minorHAnsi" w:cstheme="minorHAnsi"/>
          <w:color w:val="000000"/>
          <w:w w:val="102"/>
          <w:sz w:val="24"/>
          <w:szCs w:val="24"/>
        </w:rPr>
        <w:t> e.V.</w:t>
      </w:r>
      <w:proofErr w:type="gramEnd"/>
      <w:r w:rsidRPr="0088496A">
        <w:rPr>
          <w:rFonts w:asciiTheme="minorHAnsi" w:eastAsia="Arial" w:hAnsiTheme="minorHAnsi" w:cstheme="minorHAnsi"/>
          <w:color w:val="000000"/>
          <w:w w:val="102"/>
          <w:sz w:val="24"/>
          <w:szCs w:val="24"/>
        </w:rPr>
        <w:t> nicht sichergestellt werden, da z.B. andere</w:t>
      </w:r>
      <w:r w:rsidRPr="0088496A">
        <w:rPr>
          <w:rFonts w:asciiTheme="minorHAnsi" w:eastAsia="Arial" w:hAnsiTheme="minorHAnsi" w:cstheme="minorHAnsi"/>
          <w:color w:val="000000"/>
          <w:sz w:val="24"/>
          <w:szCs w:val="24"/>
        </w:rPr>
        <w:t> Internetseiten </w:t>
      </w:r>
    </w:p>
    <w:p w14:paraId="7F798AFA" w14:textId="77777777" w:rsidR="007E5984" w:rsidRDefault="0066168F" w:rsidP="00075FA3">
      <w:pPr>
        <w:spacing w:before="5"/>
        <w:ind w:right="-113"/>
        <w:rPr>
          <w:rFonts w:asciiTheme="minorHAnsi" w:eastAsia="Arial" w:hAnsiTheme="minorHAnsi" w:cstheme="minorHAnsi"/>
          <w:color w:val="000000"/>
          <w:w w:val="101"/>
          <w:sz w:val="24"/>
          <w:szCs w:val="24"/>
        </w:rPr>
      </w:pPr>
      <w:r w:rsidRPr="0088496A">
        <w:rPr>
          <w:rFonts w:asciiTheme="minorHAnsi" w:eastAsia="Arial" w:hAnsiTheme="minorHAnsi" w:cstheme="minorHAnsi"/>
          <w:color w:val="000000"/>
          <w:sz w:val="24"/>
          <w:szCs w:val="24"/>
        </w:rPr>
        <w:t>die Namen, Fotos und Videos kopiert oder verändert haben könnten. D</w:t>
      </w:r>
      <w:r w:rsidR="0008037A">
        <w:rPr>
          <w:rFonts w:asciiTheme="minorHAnsi" w:eastAsia="Arial" w:hAnsiTheme="minorHAnsi" w:cstheme="minorHAnsi"/>
          <w:color w:val="000000"/>
          <w:sz w:val="24"/>
          <w:szCs w:val="24"/>
        </w:rPr>
        <w:t>as Lebendige Lahrfeld</w:t>
      </w:r>
      <w:r w:rsidRPr="0088496A">
        <w:rPr>
          <w:rFonts w:asciiTheme="minorHAnsi" w:eastAsia="Arial" w:hAnsiTheme="minorHAnsi" w:cstheme="minorHAnsi"/>
          <w:color w:val="000000"/>
          <w:w w:val="101"/>
          <w:sz w:val="24"/>
          <w:szCs w:val="24"/>
        </w:rPr>
        <w:t> e.V. </w:t>
      </w:r>
    </w:p>
    <w:p w14:paraId="74D59280" w14:textId="77777777" w:rsidR="007E5984" w:rsidRDefault="0066168F" w:rsidP="00075FA3">
      <w:pPr>
        <w:spacing w:before="5"/>
        <w:ind w:right="-113"/>
        <w:rPr>
          <w:rFonts w:asciiTheme="minorHAnsi" w:eastAsia="Arial" w:hAnsiTheme="minorHAnsi" w:cstheme="minorHAnsi"/>
          <w:color w:val="000000"/>
          <w:w w:val="95"/>
          <w:sz w:val="24"/>
          <w:szCs w:val="24"/>
        </w:rPr>
      </w:pPr>
      <w:r w:rsidRPr="0088496A">
        <w:rPr>
          <w:rFonts w:asciiTheme="minorHAnsi" w:eastAsia="Arial" w:hAnsiTheme="minorHAnsi" w:cstheme="minorHAnsi"/>
          <w:color w:val="000000"/>
          <w:w w:val="101"/>
          <w:sz w:val="24"/>
          <w:szCs w:val="24"/>
        </w:rPr>
        <w:t>kann nicht haftbar gemacht werden für Art und Form der Nutzung durch</w:t>
      </w:r>
      <w:r w:rsidRPr="0088496A">
        <w:rPr>
          <w:rFonts w:asciiTheme="minorHAnsi" w:eastAsia="Arial" w:hAnsiTheme="minorHAnsi" w:cstheme="minorHAnsi"/>
          <w:color w:val="000000"/>
          <w:sz w:val="24"/>
          <w:szCs w:val="24"/>
        </w:rPr>
        <w:t> </w:t>
      </w:r>
      <w:r w:rsidRPr="0088496A">
        <w:rPr>
          <w:rFonts w:asciiTheme="minorHAnsi" w:eastAsia="Arial" w:hAnsiTheme="minorHAnsi" w:cstheme="minorHAnsi"/>
          <w:color w:val="000000"/>
          <w:w w:val="95"/>
          <w:sz w:val="24"/>
          <w:szCs w:val="24"/>
        </w:rPr>
        <w:t>Dritte, wie z. B. für das </w:t>
      </w:r>
    </w:p>
    <w:p w14:paraId="4062381A" w14:textId="77777777" w:rsidR="00816275" w:rsidRPr="0088496A" w:rsidRDefault="0066168F" w:rsidP="00075FA3">
      <w:pPr>
        <w:spacing w:before="5"/>
        <w:ind w:right="-113"/>
        <w:rPr>
          <w:rFonts w:asciiTheme="minorHAnsi" w:eastAsia="Arial" w:hAnsiTheme="minorHAnsi" w:cstheme="minorHAnsi"/>
          <w:color w:val="000000"/>
          <w:sz w:val="24"/>
          <w:szCs w:val="24"/>
        </w:rPr>
      </w:pPr>
      <w:r w:rsidRPr="0088496A">
        <w:rPr>
          <w:rFonts w:asciiTheme="minorHAnsi" w:eastAsia="Arial" w:hAnsiTheme="minorHAnsi" w:cstheme="minorHAnsi"/>
          <w:color w:val="000000"/>
          <w:w w:val="95"/>
          <w:sz w:val="24"/>
          <w:szCs w:val="24"/>
        </w:rPr>
        <w:t>Herunterladen von Namen, Fotos und Videos und deren anschließender</w:t>
      </w:r>
      <w:r w:rsidRPr="0088496A">
        <w:rPr>
          <w:rFonts w:asciiTheme="minorHAnsi" w:eastAsia="Arial" w:hAnsiTheme="minorHAnsi" w:cstheme="minorHAnsi"/>
          <w:color w:val="000000"/>
          <w:sz w:val="24"/>
          <w:szCs w:val="24"/>
        </w:rPr>
        <w:t> </w:t>
      </w:r>
      <w:r w:rsidRPr="0088496A"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  <w:t>Nutzung und Veränderung</w:t>
      </w:r>
      <w:r w:rsidR="0008037A"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  <w:t xml:space="preserve"> durch KI </w:t>
      </w:r>
      <w:proofErr w:type="gramStart"/>
      <w:r w:rsidR="0008037A"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  <w:t xml:space="preserve">und </w:t>
      </w:r>
      <w:r w:rsidRPr="0088496A"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  <w:t>.</w:t>
      </w:r>
      <w:proofErr w:type="gramEnd"/>
      <w:r w:rsidRPr="0088496A">
        <w:rPr>
          <w:rFonts w:asciiTheme="minorHAnsi" w:eastAsia="Arial" w:hAnsiTheme="minorHAnsi" w:cstheme="minorHAnsi"/>
          <w:color w:val="000000"/>
          <w:sz w:val="24"/>
          <w:szCs w:val="24"/>
        </w:rPr>
        <w:t> </w:t>
      </w:r>
    </w:p>
    <w:p w14:paraId="130F242D" w14:textId="77777777" w:rsidR="00816275" w:rsidRPr="0088496A" w:rsidRDefault="00816275" w:rsidP="00075FA3">
      <w:pPr>
        <w:spacing w:before="5" w:line="225" w:lineRule="exact"/>
        <w:ind w:right="-113"/>
        <w:rPr>
          <w:rFonts w:asciiTheme="minorHAnsi" w:eastAsia="Arial" w:hAnsiTheme="minorHAnsi" w:cstheme="minorHAnsi"/>
          <w:color w:val="000000"/>
          <w:w w:val="95"/>
          <w:sz w:val="24"/>
          <w:szCs w:val="24"/>
        </w:rPr>
      </w:pPr>
    </w:p>
    <w:p w14:paraId="46EB86F2" w14:textId="77777777" w:rsidR="007E5984" w:rsidRDefault="00816275" w:rsidP="007E5984">
      <w:pPr>
        <w:spacing w:before="5"/>
        <w:ind w:right="-113"/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</w:pPr>
      <w:r w:rsidRPr="0088496A">
        <w:rPr>
          <w:rFonts w:asciiTheme="minorHAnsi" w:eastAsia="Arial" w:hAnsiTheme="minorHAnsi" w:cstheme="minorHAnsi"/>
          <w:color w:val="000000"/>
          <w:w w:val="95"/>
          <w:sz w:val="24"/>
          <w:szCs w:val="24"/>
        </w:rPr>
        <w:t>Ich wurde ferner darauf hingewiesen, dass trotz meines Widerrufs Fotos und Videos von meiner</w:t>
      </w:r>
      <w:r w:rsidRPr="0088496A">
        <w:rPr>
          <w:rFonts w:asciiTheme="minorHAnsi" w:eastAsia="Arial" w:hAnsiTheme="minorHAnsi" w:cstheme="minorHAnsi"/>
          <w:color w:val="000000"/>
          <w:sz w:val="24"/>
          <w:szCs w:val="24"/>
        </w:rPr>
        <w:t> </w:t>
      </w:r>
      <w:r w:rsidRPr="0088496A"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  <w:t>Person</w:t>
      </w:r>
      <w:r w:rsidR="007E5984"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  <w:t xml:space="preserve"> </w:t>
      </w:r>
    </w:p>
    <w:p w14:paraId="54A4DF62" w14:textId="77777777" w:rsidR="007E5984" w:rsidRDefault="00816275" w:rsidP="007E5984">
      <w:pPr>
        <w:spacing w:before="5"/>
        <w:ind w:right="-113"/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</w:pPr>
      <w:r w:rsidRPr="0088496A"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  <w:t>im Rahmen der Teilnahme an öffentlichen Veranstaltungen des Vereins erzeugt und im</w:t>
      </w:r>
      <w:r w:rsidR="007E5984"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  <w:t xml:space="preserve"> </w:t>
      </w:r>
      <w:r w:rsidR="007E5984">
        <w:rPr>
          <w:rFonts w:asciiTheme="minorHAnsi" w:eastAsia="Arial" w:hAnsiTheme="minorHAnsi" w:cstheme="minorHAnsi"/>
          <w:color w:val="000000"/>
          <w:sz w:val="24"/>
          <w:szCs w:val="24"/>
        </w:rPr>
        <w:t>R</w:t>
      </w:r>
      <w:r w:rsidR="00151121" w:rsidRPr="0088496A"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  <w:t>ahmen der </w:t>
      </w:r>
    </w:p>
    <w:p w14:paraId="541A9AE7" w14:textId="77777777" w:rsidR="0066168F" w:rsidRPr="0088496A" w:rsidRDefault="00151121" w:rsidP="007E5984">
      <w:pPr>
        <w:spacing w:before="5"/>
        <w:ind w:right="-113"/>
        <w:rPr>
          <w:rFonts w:asciiTheme="minorHAnsi" w:hAnsiTheme="minorHAnsi" w:cstheme="minorHAnsi"/>
          <w:sz w:val="24"/>
          <w:szCs w:val="24"/>
        </w:rPr>
      </w:pPr>
      <w:r w:rsidRPr="0088496A"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  <w:t>Öffentlichkeitsarbeit veröffentlicht</w:t>
      </w:r>
      <w:r w:rsidR="00816275" w:rsidRPr="0088496A">
        <w:rPr>
          <w:rFonts w:asciiTheme="minorHAnsi" w:eastAsia="Arial" w:hAnsiTheme="minorHAnsi" w:cstheme="minorHAnsi"/>
          <w:color w:val="000000"/>
          <w:w w:val="97"/>
          <w:sz w:val="24"/>
          <w:szCs w:val="24"/>
        </w:rPr>
        <w:t> werden dürfen</w:t>
      </w:r>
      <w:r w:rsidRPr="0088496A">
        <w:rPr>
          <w:rFonts w:asciiTheme="minorHAnsi" w:hAnsiTheme="minorHAnsi" w:cstheme="minorHAnsi"/>
          <w:sz w:val="24"/>
          <w:szCs w:val="24"/>
        </w:rPr>
        <w:t>.</w:t>
      </w:r>
    </w:p>
    <w:p w14:paraId="1BB563C4" w14:textId="77777777" w:rsidR="00151121" w:rsidRDefault="00151121" w:rsidP="00151121">
      <w:pPr>
        <w:spacing w:before="51"/>
        <w:ind w:right="-2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lenraster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B12770" w14:paraId="73F9668F" w14:textId="77777777" w:rsidTr="00CB1326">
        <w:tc>
          <w:tcPr>
            <w:tcW w:w="10060" w:type="dxa"/>
            <w:tcBorders>
              <w:bottom w:val="single" w:sz="4" w:space="0" w:color="auto"/>
            </w:tcBorders>
          </w:tcPr>
          <w:p w14:paraId="18C1137F" w14:textId="77777777" w:rsidR="0008037A" w:rsidRDefault="00350299" w:rsidP="0008037A">
            <w:pPr>
              <w:spacing w:before="51" w:line="225" w:lineRule="exact"/>
              <w:ind w:right="-567" w:firstLine="14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  <w:r>
              <w:rPr>
                <w:rFonts w:ascii="Arial" w:eastAsia="Arial" w:hAnsi="Arial" w:cs="Arial"/>
                <w:color w:val="000000"/>
                <w:w w:val="97"/>
                <w:sz w:val="24"/>
                <w:szCs w:val="24"/>
              </w:rPr>
              <w:t>Ort/</w:t>
            </w:r>
            <w:r w:rsidR="0008037A">
              <w:rPr>
                <w:rFonts w:ascii="Arial" w:eastAsia="Arial" w:hAnsi="Arial" w:cs="Arial"/>
                <w:color w:val="000000"/>
                <w:w w:val="97"/>
                <w:sz w:val="24"/>
                <w:szCs w:val="24"/>
              </w:rPr>
              <w:t> Datum Unterschrift</w:t>
            </w:r>
          </w:p>
          <w:p w14:paraId="4215B8F1" w14:textId="77777777" w:rsidR="00B12770" w:rsidRDefault="00B12770" w:rsidP="009A6FBD">
            <w:pPr>
              <w:spacing w:before="51" w:line="225" w:lineRule="exact"/>
              <w:ind w:right="-249" w:firstLine="142"/>
              <w:rPr>
                <w:rFonts w:ascii="Arial" w:eastAsia="Arial" w:hAnsi="Arial" w:cs="Arial"/>
                <w:color w:val="000000"/>
                <w:w w:val="97"/>
                <w:sz w:val="24"/>
                <w:szCs w:val="24"/>
              </w:rPr>
            </w:pPr>
          </w:p>
          <w:p w14:paraId="5664CC2B" w14:textId="77777777" w:rsidR="00B12770" w:rsidRDefault="00B12770" w:rsidP="00B12770">
            <w:pPr>
              <w:spacing w:before="51" w:line="225" w:lineRule="exact"/>
              <w:ind w:right="-567" w:firstLine="142"/>
              <w:rPr>
                <w:rFonts w:ascii="Arial" w:eastAsia="Arial" w:hAnsi="Arial" w:cs="Arial"/>
                <w:color w:val="000000"/>
                <w:w w:val="97"/>
                <w:sz w:val="24"/>
                <w:szCs w:val="24"/>
              </w:rPr>
            </w:pPr>
          </w:p>
        </w:tc>
      </w:tr>
      <w:tr w:rsidR="00151121" w14:paraId="59C5EFFC" w14:textId="77777777" w:rsidTr="00CB1326">
        <w:tc>
          <w:tcPr>
            <w:tcW w:w="10060" w:type="dxa"/>
            <w:tcBorders>
              <w:top w:val="single" w:sz="4" w:space="0" w:color="auto"/>
            </w:tcBorders>
          </w:tcPr>
          <w:p w14:paraId="41E06D17" w14:textId="77777777" w:rsidR="00B12770" w:rsidRPr="00B12770" w:rsidRDefault="00B12770" w:rsidP="0008037A">
            <w:pPr>
              <w:spacing w:before="51" w:line="225" w:lineRule="exact"/>
              <w:ind w:right="-567" w:firstLine="142"/>
            </w:pPr>
          </w:p>
        </w:tc>
      </w:tr>
      <w:tr w:rsidR="00151121" w14:paraId="6E54FB62" w14:textId="77777777" w:rsidTr="0008037A">
        <w:trPr>
          <w:trHeight w:val="170"/>
        </w:trPr>
        <w:tc>
          <w:tcPr>
            <w:tcW w:w="10060" w:type="dxa"/>
          </w:tcPr>
          <w:p w14:paraId="19946E37" w14:textId="77777777" w:rsidR="00B12770" w:rsidRPr="00B12770" w:rsidRDefault="00151121" w:rsidP="009A6FBD">
            <w:pPr>
              <w:spacing w:before="4"/>
              <w:ind w:right="-567"/>
            </w:pPr>
            <w:r>
              <w:rPr>
                <w:rFonts w:ascii="Arial" w:eastAsia="Arial" w:hAnsi="Arial" w:cs="Arial"/>
                <w:b/>
                <w:bCs/>
                <w:color w:val="000000"/>
                <w:w w:val="98"/>
                <w:sz w:val="24"/>
                <w:szCs w:val="24"/>
              </w:rPr>
              <w:t>Bei Minderjährigen bzw. Geschäftsunfähigen: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51121" w14:paraId="33D4AFA8" w14:textId="77777777" w:rsidTr="00350299">
        <w:tc>
          <w:tcPr>
            <w:tcW w:w="10060" w:type="dxa"/>
          </w:tcPr>
          <w:p w14:paraId="4D3CE2C6" w14:textId="77777777" w:rsidR="00151121" w:rsidRDefault="0008037A" w:rsidP="00151121">
            <w:pPr>
              <w:spacing w:before="51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w w:val="98"/>
                <w:sz w:val="24"/>
                <w:szCs w:val="24"/>
              </w:rPr>
              <w:t>Vor- und Nachname/n des/der gesetzlichen Vertreter/s: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151121" w14:paraId="1CB7AD70" w14:textId="77777777" w:rsidTr="00350299">
        <w:tc>
          <w:tcPr>
            <w:tcW w:w="10060" w:type="dxa"/>
            <w:tcBorders>
              <w:bottom w:val="single" w:sz="4" w:space="0" w:color="auto"/>
            </w:tcBorders>
          </w:tcPr>
          <w:p w14:paraId="01637ED3" w14:textId="77777777" w:rsidR="00151121" w:rsidRDefault="00151121" w:rsidP="00151121">
            <w:pPr>
              <w:spacing w:before="51" w:line="225" w:lineRule="exact"/>
              <w:ind w:right="-567" w:firstLine="142"/>
            </w:pPr>
          </w:p>
          <w:p w14:paraId="6105205E" w14:textId="77777777" w:rsidR="00151121" w:rsidRDefault="00151121" w:rsidP="00151121">
            <w:pPr>
              <w:spacing w:before="51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51121" w14:paraId="11D5BEC4" w14:textId="77777777" w:rsidTr="00350299">
        <w:tc>
          <w:tcPr>
            <w:tcW w:w="10060" w:type="dxa"/>
            <w:tcBorders>
              <w:top w:val="single" w:sz="4" w:space="0" w:color="auto"/>
            </w:tcBorders>
          </w:tcPr>
          <w:p w14:paraId="4D856738" w14:textId="77777777" w:rsidR="00151121" w:rsidRDefault="00151121" w:rsidP="00151121">
            <w:pPr>
              <w:spacing w:before="51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51121" w14:paraId="48C63649" w14:textId="77777777" w:rsidTr="0008037A">
        <w:tc>
          <w:tcPr>
            <w:tcW w:w="10060" w:type="dxa"/>
          </w:tcPr>
          <w:p w14:paraId="50041C80" w14:textId="77777777" w:rsidR="00151121" w:rsidRDefault="00151121" w:rsidP="009A6FBD">
            <w:pPr>
              <w:spacing w:before="3"/>
              <w:ind w:right="-56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w w:val="97"/>
                <w:sz w:val="24"/>
                <w:szCs w:val="24"/>
              </w:rPr>
              <w:t>Der Widerruf ist zu richten an den:</w:t>
            </w:r>
          </w:p>
        </w:tc>
      </w:tr>
      <w:tr w:rsidR="00151121" w14:paraId="4127A157" w14:textId="77777777" w:rsidTr="0008037A">
        <w:tc>
          <w:tcPr>
            <w:tcW w:w="10060" w:type="dxa"/>
          </w:tcPr>
          <w:p w14:paraId="771D7BE9" w14:textId="3A5FB632" w:rsidR="00151121" w:rsidRPr="0008037A" w:rsidRDefault="0008037A" w:rsidP="0008037A">
            <w:pPr>
              <w:pStyle w:val="Listenabsatz"/>
              <w:numPr>
                <w:ilvl w:val="0"/>
                <w:numId w:val="1"/>
              </w:numPr>
              <w:spacing w:before="51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w w:val="97"/>
                <w:sz w:val="24"/>
                <w:szCs w:val="24"/>
              </w:rPr>
              <w:t xml:space="preserve">Vors. Hans Jürgen Schlünder, </w:t>
            </w:r>
            <w:r w:rsidRPr="0008037A">
              <w:rPr>
                <w:rFonts w:ascii="Arial" w:eastAsia="Arial" w:hAnsi="Arial" w:cs="Arial"/>
                <w:color w:val="000000"/>
                <w:w w:val="97"/>
                <w:sz w:val="24"/>
                <w:szCs w:val="24"/>
              </w:rPr>
              <w:t>Im</w:t>
            </w:r>
            <w:r w:rsidR="00CB1326">
              <w:rPr>
                <w:rFonts w:ascii="Arial" w:eastAsia="Arial" w:hAnsi="Arial" w:cs="Arial"/>
                <w:color w:val="000000"/>
                <w:w w:val="97"/>
                <w:sz w:val="24"/>
                <w:szCs w:val="24"/>
              </w:rPr>
              <w:t xml:space="preserve"> </w:t>
            </w:r>
            <w:r w:rsidRPr="0008037A">
              <w:rPr>
                <w:rFonts w:ascii="Arial" w:eastAsia="Arial" w:hAnsi="Arial" w:cs="Arial"/>
                <w:color w:val="000000"/>
                <w:w w:val="97"/>
                <w:sz w:val="24"/>
                <w:szCs w:val="24"/>
              </w:rPr>
              <w:t xml:space="preserve">Tiefen Winkel </w:t>
            </w:r>
            <w:r w:rsidR="00FE1621">
              <w:rPr>
                <w:rFonts w:ascii="Arial" w:eastAsia="Arial" w:hAnsi="Arial" w:cs="Arial"/>
                <w:color w:val="000000"/>
                <w:w w:val="97"/>
                <w:sz w:val="24"/>
                <w:szCs w:val="24"/>
              </w:rPr>
              <w:t>21</w:t>
            </w:r>
            <w:r w:rsidR="00151121" w:rsidRPr="0008037A">
              <w:rPr>
                <w:rFonts w:ascii="Arial" w:eastAsia="Arial" w:hAnsi="Arial" w:cs="Arial"/>
                <w:color w:val="000000"/>
                <w:w w:val="97"/>
                <w:sz w:val="24"/>
                <w:szCs w:val="24"/>
              </w:rPr>
              <w:t>, 58706 Menden</w:t>
            </w:r>
            <w:r w:rsidR="00151121" w:rsidRPr="0008037A"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151121" w14:paraId="53ECCA30" w14:textId="77777777" w:rsidTr="0008037A">
        <w:tc>
          <w:tcPr>
            <w:tcW w:w="10060" w:type="dxa"/>
          </w:tcPr>
          <w:p w14:paraId="28655EA6" w14:textId="69052A48" w:rsidR="006B3EE7" w:rsidRDefault="0008037A" w:rsidP="009A6FBD">
            <w:pPr>
              <w:spacing w:before="51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       </w:t>
            </w:r>
            <w:r w:rsidR="00824B6E">
              <w:rPr>
                <w:rFonts w:asciiTheme="minorHAnsi" w:hAnsiTheme="minorHAnsi" w:cstheme="minorHAnsi"/>
                <w:sz w:val="24"/>
                <w:szCs w:val="24"/>
              </w:rPr>
              <w:t>l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ebend</w:t>
            </w:r>
            <w:r w:rsidR="00F95EB6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ges@</w:t>
            </w:r>
            <w:r w:rsidR="00824B6E">
              <w:rPr>
                <w:rFonts w:asciiTheme="minorHAnsi" w:hAnsiTheme="minorHAnsi" w:cstheme="minorHAnsi"/>
                <w:sz w:val="24"/>
                <w:szCs w:val="24"/>
              </w:rPr>
              <w:t>l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ahrfeld</w:t>
            </w:r>
            <w:r w:rsidR="00350299">
              <w:rPr>
                <w:rFonts w:asciiTheme="minorHAnsi" w:hAnsiTheme="minorHAnsi" w:cstheme="minorHAnsi"/>
                <w:sz w:val="24"/>
                <w:szCs w:val="24"/>
              </w:rPr>
              <w:t>-2030</w:t>
            </w:r>
            <w:r w:rsidR="001173C8">
              <w:rPr>
                <w:rFonts w:asciiTheme="minorHAnsi" w:hAnsiTheme="minorHAnsi" w:cstheme="minorHAnsi"/>
                <w:sz w:val="24"/>
                <w:szCs w:val="24"/>
              </w:rPr>
              <w:t>.de</w:t>
            </w:r>
          </w:p>
        </w:tc>
      </w:tr>
      <w:tr w:rsidR="0008037A" w14:paraId="5A4FA8F6" w14:textId="77777777" w:rsidTr="0008037A">
        <w:tc>
          <w:tcPr>
            <w:tcW w:w="10060" w:type="dxa"/>
          </w:tcPr>
          <w:p w14:paraId="3E158302" w14:textId="77777777" w:rsidR="0008037A" w:rsidRDefault="0008037A" w:rsidP="009A6FBD">
            <w:pPr>
              <w:spacing w:before="51"/>
              <w:ind w:right="-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14:paraId="3D11B8EA" w14:textId="77777777" w:rsidR="0066168F" w:rsidRPr="00816275" w:rsidRDefault="0066168F" w:rsidP="0066168F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sectPr w:rsidR="0066168F" w:rsidRPr="00816275" w:rsidSect="00131754">
      <w:type w:val="continuous"/>
      <w:pgSz w:w="11911" w:h="16841"/>
      <w:pgMar w:top="1417" w:right="0" w:bottom="0" w:left="85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6183E0" w14:textId="77777777" w:rsidR="003759E3" w:rsidRDefault="003759E3" w:rsidP="00131754">
      <w:r>
        <w:separator/>
      </w:r>
    </w:p>
  </w:endnote>
  <w:endnote w:type="continuationSeparator" w:id="0">
    <w:p w14:paraId="0ED2C161" w14:textId="77777777" w:rsidR="003759E3" w:rsidRDefault="003759E3" w:rsidP="00131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169E9D" w14:textId="77777777" w:rsidR="00D74D61" w:rsidRDefault="00D74D6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9050E5" w14:textId="77777777" w:rsidR="00131754" w:rsidRDefault="009A6AB5" w:rsidP="006B3EE7">
    <w:pPr>
      <w:tabs>
        <w:tab w:val="left" w:pos="1560"/>
      </w:tabs>
      <w:spacing w:before="10" w:line="199" w:lineRule="exact"/>
      <w:ind w:right="-3600"/>
    </w:pPr>
    <w:bookmarkStart w:id="0" w:name="_GoBack"/>
    <w:bookmarkEnd w:id="0"/>
    <w:r>
      <w:rPr>
        <w:rFonts w:ascii="Calibri" w:eastAsia="Calibri" w:hAnsi="Calibri" w:cs="Calibri"/>
        <w:color w:val="000000"/>
        <w:sz w:val="19"/>
        <w:szCs w:val="19"/>
      </w:rPr>
      <w:t xml:space="preserve">Aufnahmeantrag für Lebendiges Lahrfeld </w:t>
    </w:r>
    <w:proofErr w:type="spellStart"/>
    <w:r w:rsidR="00131754">
      <w:rPr>
        <w:rFonts w:ascii="Calibri" w:eastAsia="Calibri" w:hAnsi="Calibri" w:cs="Calibri"/>
        <w:color w:val="000000"/>
        <w:sz w:val="19"/>
        <w:szCs w:val="19"/>
      </w:rPr>
      <w:t>e.V</w:t>
    </w:r>
    <w:proofErr w:type="spellEnd"/>
    <w:r w:rsidR="00131754" w:rsidRPr="00131754">
      <w:rPr>
        <w:rFonts w:ascii="Calibri" w:eastAsia="Calibri" w:hAnsi="Calibri" w:cs="Calibri"/>
        <w:color w:val="000000"/>
        <w:sz w:val="19"/>
        <w:szCs w:val="19"/>
      </w:rPr>
      <w:t xml:space="preserve"> </w:t>
    </w:r>
    <w:r w:rsidR="001A2000">
      <w:rPr>
        <w:rFonts w:ascii="Calibri" w:eastAsia="Calibri" w:hAnsi="Calibri" w:cs="Calibri"/>
        <w:color w:val="000000"/>
        <w:sz w:val="19"/>
        <w:szCs w:val="19"/>
      </w:rPr>
      <w:tab/>
    </w:r>
    <w:r>
      <w:rPr>
        <w:rFonts w:ascii="Calibri" w:eastAsia="Calibri" w:hAnsi="Calibri" w:cs="Calibri"/>
        <w:color w:val="000000"/>
        <w:sz w:val="19"/>
        <w:szCs w:val="19"/>
      </w:rPr>
      <w:tab/>
    </w:r>
    <w:r>
      <w:rPr>
        <w:rFonts w:ascii="Calibri" w:eastAsia="Calibri" w:hAnsi="Calibri" w:cs="Calibri"/>
        <w:color w:val="000000"/>
        <w:sz w:val="19"/>
        <w:szCs w:val="19"/>
      </w:rPr>
      <w:tab/>
    </w:r>
    <w:r w:rsidR="001C1786">
      <w:rPr>
        <w:rFonts w:ascii="Calibri" w:eastAsia="Calibri" w:hAnsi="Calibri" w:cs="Calibri"/>
        <w:color w:val="000000"/>
        <w:sz w:val="19"/>
        <w:szCs w:val="19"/>
      </w:rPr>
      <w:tab/>
    </w:r>
    <w:r w:rsidR="006B3EE7">
      <w:rPr>
        <w:rFonts w:ascii="Calibri" w:eastAsia="Calibri" w:hAnsi="Calibri" w:cs="Calibri"/>
        <w:color w:val="000000"/>
        <w:sz w:val="19"/>
        <w:szCs w:val="19"/>
      </w:rPr>
      <w:t>Konto: DE</w:t>
    </w:r>
    <w:r w:rsidR="001C1786">
      <w:rPr>
        <w:rFonts w:ascii="Calibri" w:eastAsia="Calibri" w:hAnsi="Calibri" w:cs="Calibri"/>
        <w:color w:val="000000"/>
        <w:sz w:val="19"/>
        <w:szCs w:val="19"/>
      </w:rPr>
      <w:t>83 4476 1312 0358 7767 00</w:t>
    </w:r>
    <w:r w:rsidR="00F95A73">
      <w:rPr>
        <w:rFonts w:ascii="Calibri" w:eastAsia="Calibri" w:hAnsi="Calibri" w:cs="Calibri"/>
        <w:color w:val="000000"/>
        <w:sz w:val="19"/>
        <w:szCs w:val="19"/>
      </w:rPr>
      <w:t xml:space="preserve">      </w:t>
    </w:r>
    <w:r w:rsidR="001A2000">
      <w:rPr>
        <w:rFonts w:ascii="Calibri" w:eastAsia="Calibri" w:hAnsi="Calibri" w:cs="Calibri"/>
        <w:color w:val="000000"/>
        <w:sz w:val="19"/>
        <w:szCs w:val="19"/>
      </w:rPr>
      <w:tab/>
    </w:r>
    <w:r w:rsidR="0066168F">
      <w:rPr>
        <w:rFonts w:ascii="Calibri" w:eastAsia="Calibri" w:hAnsi="Calibri" w:cs="Calibri"/>
        <w:color w:val="000000"/>
        <w:sz w:val="19"/>
        <w:szCs w:val="19"/>
      </w:rPr>
      <w:t xml:space="preserve">   </w:t>
    </w:r>
    <w:r w:rsidR="00131754">
      <w:rPr>
        <w:rFonts w:ascii="Calibri" w:eastAsia="Calibri" w:hAnsi="Calibri" w:cs="Calibri"/>
        <w:color w:val="000000"/>
        <w:sz w:val="19"/>
        <w:szCs w:val="19"/>
      </w:rPr>
      <w:t xml:space="preserve">                                       </w:t>
    </w:r>
  </w:p>
  <w:p w14:paraId="1A7C546F" w14:textId="77777777" w:rsidR="00131754" w:rsidRPr="00AD36CF" w:rsidRDefault="006B3EE7" w:rsidP="006B3EE7">
    <w:pPr>
      <w:pStyle w:val="Fuzeile"/>
      <w:tabs>
        <w:tab w:val="left" w:pos="567"/>
      </w:tabs>
      <w:ind w:firstLine="142"/>
      <w:rPr>
        <w:rFonts w:asciiTheme="minorHAnsi" w:hAnsiTheme="minorHAnsi" w:cstheme="minorHAnsi"/>
        <w:sz w:val="16"/>
        <w:szCs w:val="16"/>
      </w:rPr>
    </w:pPr>
    <w:r>
      <w:t xml:space="preserve">           </w:t>
    </w:r>
    <w:r w:rsidR="009A6AB5">
      <w:rPr>
        <w:rFonts w:asciiTheme="minorHAnsi" w:hAnsiTheme="minorHAnsi" w:cstheme="minorHAnsi"/>
        <w:sz w:val="16"/>
        <w:szCs w:val="16"/>
      </w:rPr>
      <w:t>Vors.  Hans J</w:t>
    </w:r>
    <w:r w:rsidR="00A21A57">
      <w:rPr>
        <w:rFonts w:asciiTheme="minorHAnsi" w:hAnsiTheme="minorHAnsi" w:cstheme="minorHAnsi"/>
        <w:sz w:val="16"/>
        <w:szCs w:val="16"/>
      </w:rPr>
      <w:t>ürgen</w:t>
    </w:r>
    <w:r w:rsidR="009A6AB5">
      <w:rPr>
        <w:rFonts w:asciiTheme="minorHAnsi" w:hAnsiTheme="minorHAnsi" w:cstheme="minorHAnsi"/>
        <w:sz w:val="16"/>
        <w:szCs w:val="16"/>
      </w:rPr>
      <w:t xml:space="preserve"> Schlünder</w:t>
    </w:r>
    <w:r w:rsidR="009A6AB5">
      <w:rPr>
        <w:rFonts w:asciiTheme="minorHAnsi" w:hAnsiTheme="minorHAnsi" w:cstheme="minorHAnsi"/>
        <w:sz w:val="16"/>
        <w:szCs w:val="16"/>
      </w:rPr>
      <w:tab/>
    </w:r>
    <w:proofErr w:type="gramStart"/>
    <w:r w:rsidR="009A6AB5">
      <w:rPr>
        <w:rFonts w:asciiTheme="minorHAnsi" w:hAnsiTheme="minorHAnsi" w:cstheme="minorHAnsi"/>
        <w:sz w:val="16"/>
        <w:szCs w:val="16"/>
      </w:rPr>
      <w:t xml:space="preserve">   (</w:t>
    </w:r>
    <w:proofErr w:type="gramEnd"/>
    <w:r w:rsidR="009A6AB5">
      <w:rPr>
        <w:rFonts w:asciiTheme="minorHAnsi" w:hAnsiTheme="minorHAnsi" w:cstheme="minorHAnsi"/>
        <w:sz w:val="16"/>
        <w:szCs w:val="16"/>
      </w:rPr>
      <w:t xml:space="preserve">siehe HP)                                                              </w:t>
    </w:r>
    <w:r w:rsidR="001C1786">
      <w:rPr>
        <w:rFonts w:asciiTheme="minorHAnsi" w:hAnsiTheme="minorHAnsi" w:cstheme="minorHAnsi"/>
        <w:sz w:val="16"/>
        <w:szCs w:val="16"/>
      </w:rPr>
      <w:t xml:space="preserve">  </w:t>
    </w:r>
    <w:r w:rsidRPr="00AD36CF">
      <w:rPr>
        <w:rFonts w:asciiTheme="minorHAnsi" w:hAnsiTheme="minorHAnsi" w:cstheme="minorHAnsi"/>
        <w:sz w:val="16"/>
        <w:szCs w:val="16"/>
      </w:rPr>
      <w:t>Kassenwart</w:t>
    </w:r>
    <w:r w:rsidR="009A6AB5">
      <w:rPr>
        <w:rFonts w:asciiTheme="minorHAnsi" w:hAnsiTheme="minorHAnsi" w:cstheme="minorHAnsi"/>
        <w:sz w:val="16"/>
        <w:szCs w:val="16"/>
      </w:rPr>
      <w:t>: Wolfgang Reutlinger  (siehe HP)</w:t>
    </w:r>
    <w:r w:rsidRPr="00AD36CF">
      <w:rPr>
        <w:rFonts w:asciiTheme="minorHAnsi" w:hAnsiTheme="minorHAnsi" w:cstheme="minorHAnsi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E8F589" w14:textId="77777777" w:rsidR="00D74D61" w:rsidRDefault="00D74D6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7BFA23" w14:textId="77777777" w:rsidR="003759E3" w:rsidRDefault="003759E3" w:rsidP="00131754">
      <w:r>
        <w:separator/>
      </w:r>
    </w:p>
  </w:footnote>
  <w:footnote w:type="continuationSeparator" w:id="0">
    <w:p w14:paraId="2B7EC326" w14:textId="77777777" w:rsidR="003759E3" w:rsidRDefault="003759E3" w:rsidP="001317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9AAD78" w14:textId="77777777" w:rsidR="00D74D61" w:rsidRDefault="00D74D6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41897486"/>
      <w:docPartObj>
        <w:docPartGallery w:val="Page Numbers (Top of Page)"/>
        <w:docPartUnique/>
      </w:docPartObj>
    </w:sdtPr>
    <w:sdtEndPr/>
    <w:sdtContent>
      <w:p w14:paraId="15E62B21" w14:textId="77777777" w:rsidR="00BF0F7A" w:rsidRDefault="00BF0F7A">
        <w:pPr>
          <w:pStyle w:val="Kopfzeile"/>
          <w:jc w:val="right"/>
        </w:pPr>
        <w:r w:rsidRPr="00BF0F7A">
          <w:rPr>
            <w:rFonts w:asciiTheme="minorHAnsi" w:eastAsiaTheme="minorEastAsia" w:hAnsiTheme="minorHAnsi" w:cstheme="minorHAnsi"/>
            <w:noProof/>
            <w:sz w:val="24"/>
            <w:szCs w:val="22"/>
            <w:lang w:eastAsia="en-US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2AEBAB47" wp14:editId="41658BA4">
                  <wp:simplePos x="0" y="0"/>
                  <wp:positionH relativeFrom="column">
                    <wp:posOffset>-359410</wp:posOffset>
                  </wp:positionH>
                  <wp:positionV relativeFrom="paragraph">
                    <wp:posOffset>-304800</wp:posOffset>
                  </wp:positionV>
                  <wp:extent cx="1809750" cy="1685925"/>
                  <wp:effectExtent l="0" t="0" r="0" b="9525"/>
                  <wp:wrapNone/>
                  <wp:docPr id="8" name="Textfeld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09750" cy="16859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EE1B089" w14:textId="167743FC" w:rsidR="00BF0F7A" w:rsidRDefault="00EA0425" w:rsidP="00BF0F7A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877C88D" wp14:editId="0C30EB8E">
                                    <wp:extent cx="1588135" cy="1588135"/>
                                    <wp:effectExtent l="0" t="0" r="0" b="0"/>
                                    <wp:docPr id="2" name="Grafik 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" name="Grafik 2"/>
                                            <pic:cNvPicPr/>
                                          </pic:nvPicPr>
                                          <pic:blipFill>
                                            <a:blip r:embed="rId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588135" cy="15881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<w:pict>
                <v:shapetype w14:anchorId="2AEBAB47" id="_x0000_t202" coordsize="21600,21600" o:spt="202" path="m,l,21600r21600,l21600,xe">
                  <v:stroke joinstyle="miter"/>
                  <v:path gradientshapeok="t" o:connecttype="rect"/>
                </v:shapetype>
                <v:shape id="Textfeld 8" o:spid="_x0000_s1032" type="#_x0000_t202" style="position:absolute;left:0;text-align:left;margin-left:-28.3pt;margin-top:-24pt;width:142.5pt;height:13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" fillcolor="window" stroked="f" strokeweight=".5pt">
                  <v:textbox>
                    <w:txbxContent>
                      <w:p w14:paraId="2EE1B089" w14:textId="167743FC" w:rsidR="00BF0F7A" w:rsidRDefault="00EA0425" w:rsidP="00BF0F7A">
                        <w:r>
                          <w:rPr>
                            <w:noProof/>
                          </w:rPr>
                          <w:drawing>
                            <wp:inline distT="0" distB="0" distL="0" distR="0" wp14:anchorId="7877C88D" wp14:editId="0C30EB8E">
                              <wp:extent cx="1588135" cy="1588135"/>
                              <wp:effectExtent l="0" t="0" r="0" b="0"/>
                              <wp:docPr id="2" name="Grafik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" name="Grafik 2"/>
                                      <pic:cNvPicPr/>
                                    </pic:nvPicPr>
                                    <pic:blipFill>
                                      <a:blip r:embed="rId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88135" cy="158813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113C86" w14:textId="77777777" w:rsidR="00F11D99" w:rsidRDefault="00F11D9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20ED9D" w14:textId="77777777" w:rsidR="00D74D61" w:rsidRDefault="00D74D6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7E38F6"/>
    <w:multiLevelType w:val="hybridMultilevel"/>
    <w:tmpl w:val="56FEBD3C"/>
    <w:lvl w:ilvl="0" w:tplc="E13699D0">
      <w:start w:val="1"/>
      <w:numFmt w:val="decimal"/>
      <w:lvlText w:val="%1."/>
      <w:lvlJc w:val="left"/>
      <w:pPr>
        <w:ind w:left="495" w:hanging="360"/>
      </w:pPr>
      <w:rPr>
        <w:rFonts w:ascii="Arial" w:eastAsia="Arial" w:hAnsi="Arial" w:cs="Arial" w:hint="default"/>
        <w:color w:val="000000"/>
        <w:w w:val="97"/>
      </w:rPr>
    </w:lvl>
    <w:lvl w:ilvl="1" w:tplc="04070019" w:tentative="1">
      <w:start w:val="1"/>
      <w:numFmt w:val="lowerLetter"/>
      <w:lvlText w:val="%2."/>
      <w:lvlJc w:val="left"/>
      <w:pPr>
        <w:ind w:left="1215" w:hanging="360"/>
      </w:pPr>
    </w:lvl>
    <w:lvl w:ilvl="2" w:tplc="0407001B" w:tentative="1">
      <w:start w:val="1"/>
      <w:numFmt w:val="lowerRoman"/>
      <w:lvlText w:val="%3."/>
      <w:lvlJc w:val="right"/>
      <w:pPr>
        <w:ind w:left="1935" w:hanging="180"/>
      </w:pPr>
    </w:lvl>
    <w:lvl w:ilvl="3" w:tplc="0407000F" w:tentative="1">
      <w:start w:val="1"/>
      <w:numFmt w:val="decimal"/>
      <w:lvlText w:val="%4."/>
      <w:lvlJc w:val="left"/>
      <w:pPr>
        <w:ind w:left="2655" w:hanging="360"/>
      </w:pPr>
    </w:lvl>
    <w:lvl w:ilvl="4" w:tplc="04070019" w:tentative="1">
      <w:start w:val="1"/>
      <w:numFmt w:val="lowerLetter"/>
      <w:lvlText w:val="%5."/>
      <w:lvlJc w:val="left"/>
      <w:pPr>
        <w:ind w:left="3375" w:hanging="360"/>
      </w:pPr>
    </w:lvl>
    <w:lvl w:ilvl="5" w:tplc="0407001B" w:tentative="1">
      <w:start w:val="1"/>
      <w:numFmt w:val="lowerRoman"/>
      <w:lvlText w:val="%6."/>
      <w:lvlJc w:val="right"/>
      <w:pPr>
        <w:ind w:left="4095" w:hanging="180"/>
      </w:pPr>
    </w:lvl>
    <w:lvl w:ilvl="6" w:tplc="0407000F" w:tentative="1">
      <w:start w:val="1"/>
      <w:numFmt w:val="decimal"/>
      <w:lvlText w:val="%7."/>
      <w:lvlJc w:val="left"/>
      <w:pPr>
        <w:ind w:left="4815" w:hanging="360"/>
      </w:pPr>
    </w:lvl>
    <w:lvl w:ilvl="7" w:tplc="04070019" w:tentative="1">
      <w:start w:val="1"/>
      <w:numFmt w:val="lowerLetter"/>
      <w:lvlText w:val="%8."/>
      <w:lvlJc w:val="left"/>
      <w:pPr>
        <w:ind w:left="5535" w:hanging="360"/>
      </w:pPr>
    </w:lvl>
    <w:lvl w:ilvl="8" w:tplc="0407001B" w:tentative="1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6BC"/>
    <w:rsid w:val="00026E0C"/>
    <w:rsid w:val="00043B7B"/>
    <w:rsid w:val="000544D7"/>
    <w:rsid w:val="00075FA3"/>
    <w:rsid w:val="0008037A"/>
    <w:rsid w:val="000B5715"/>
    <w:rsid w:val="000F6A98"/>
    <w:rsid w:val="0011407B"/>
    <w:rsid w:val="001173C8"/>
    <w:rsid w:val="001173E3"/>
    <w:rsid w:val="00124C21"/>
    <w:rsid w:val="00131754"/>
    <w:rsid w:val="00151121"/>
    <w:rsid w:val="001A2000"/>
    <w:rsid w:val="001B5967"/>
    <w:rsid w:val="001C1786"/>
    <w:rsid w:val="001E19F4"/>
    <w:rsid w:val="001E67DF"/>
    <w:rsid w:val="001E78AB"/>
    <w:rsid w:val="001F5450"/>
    <w:rsid w:val="00212A9B"/>
    <w:rsid w:val="00216496"/>
    <w:rsid w:val="00243057"/>
    <w:rsid w:val="00287E56"/>
    <w:rsid w:val="002B345C"/>
    <w:rsid w:val="002C1BDB"/>
    <w:rsid w:val="003221C4"/>
    <w:rsid w:val="00331F48"/>
    <w:rsid w:val="00341839"/>
    <w:rsid w:val="00350299"/>
    <w:rsid w:val="003759E3"/>
    <w:rsid w:val="00380185"/>
    <w:rsid w:val="00397DD5"/>
    <w:rsid w:val="003D249D"/>
    <w:rsid w:val="00415829"/>
    <w:rsid w:val="00421C7B"/>
    <w:rsid w:val="00422127"/>
    <w:rsid w:val="004263C6"/>
    <w:rsid w:val="00443D1D"/>
    <w:rsid w:val="004937D0"/>
    <w:rsid w:val="004B433A"/>
    <w:rsid w:val="004D75A7"/>
    <w:rsid w:val="004F6DAD"/>
    <w:rsid w:val="00534FF3"/>
    <w:rsid w:val="00583943"/>
    <w:rsid w:val="005D35FF"/>
    <w:rsid w:val="005F2E29"/>
    <w:rsid w:val="00611ADF"/>
    <w:rsid w:val="00634C95"/>
    <w:rsid w:val="0065054A"/>
    <w:rsid w:val="0066168F"/>
    <w:rsid w:val="00663806"/>
    <w:rsid w:val="00663B70"/>
    <w:rsid w:val="006B3EE7"/>
    <w:rsid w:val="006D6D92"/>
    <w:rsid w:val="00735371"/>
    <w:rsid w:val="007A16F9"/>
    <w:rsid w:val="007B5B60"/>
    <w:rsid w:val="007C08B9"/>
    <w:rsid w:val="007D12F4"/>
    <w:rsid w:val="007E5984"/>
    <w:rsid w:val="007F7EF4"/>
    <w:rsid w:val="00802EE5"/>
    <w:rsid w:val="00816275"/>
    <w:rsid w:val="00824B6E"/>
    <w:rsid w:val="008269C4"/>
    <w:rsid w:val="008372AE"/>
    <w:rsid w:val="00852D16"/>
    <w:rsid w:val="0088496A"/>
    <w:rsid w:val="008E17EA"/>
    <w:rsid w:val="008E7AA6"/>
    <w:rsid w:val="00905794"/>
    <w:rsid w:val="00936BF3"/>
    <w:rsid w:val="009763E8"/>
    <w:rsid w:val="00980C02"/>
    <w:rsid w:val="009904C5"/>
    <w:rsid w:val="009A6AB5"/>
    <w:rsid w:val="009A6FBD"/>
    <w:rsid w:val="009C2AE5"/>
    <w:rsid w:val="00A01CC8"/>
    <w:rsid w:val="00A126BC"/>
    <w:rsid w:val="00A14762"/>
    <w:rsid w:val="00A21A57"/>
    <w:rsid w:val="00A25D26"/>
    <w:rsid w:val="00A52116"/>
    <w:rsid w:val="00A611F2"/>
    <w:rsid w:val="00A87939"/>
    <w:rsid w:val="00AD36CF"/>
    <w:rsid w:val="00AF06C9"/>
    <w:rsid w:val="00B12770"/>
    <w:rsid w:val="00B36DD8"/>
    <w:rsid w:val="00B66CD1"/>
    <w:rsid w:val="00B71F61"/>
    <w:rsid w:val="00B7417B"/>
    <w:rsid w:val="00BB0170"/>
    <w:rsid w:val="00BC62E2"/>
    <w:rsid w:val="00BD75FE"/>
    <w:rsid w:val="00BF0F7A"/>
    <w:rsid w:val="00CA0234"/>
    <w:rsid w:val="00CB1326"/>
    <w:rsid w:val="00CE23E3"/>
    <w:rsid w:val="00D41620"/>
    <w:rsid w:val="00D74D61"/>
    <w:rsid w:val="00DB3A1F"/>
    <w:rsid w:val="00DC3DA5"/>
    <w:rsid w:val="00DD4A15"/>
    <w:rsid w:val="00DF6197"/>
    <w:rsid w:val="00E021B6"/>
    <w:rsid w:val="00E060D8"/>
    <w:rsid w:val="00E43007"/>
    <w:rsid w:val="00E449B6"/>
    <w:rsid w:val="00E50E16"/>
    <w:rsid w:val="00EA0425"/>
    <w:rsid w:val="00EA1B7E"/>
    <w:rsid w:val="00ED70E0"/>
    <w:rsid w:val="00ED74F1"/>
    <w:rsid w:val="00EF7815"/>
    <w:rsid w:val="00F11D99"/>
    <w:rsid w:val="00F84902"/>
    <w:rsid w:val="00F95A73"/>
    <w:rsid w:val="00F95B08"/>
    <w:rsid w:val="00F95EB6"/>
    <w:rsid w:val="00FA24F7"/>
    <w:rsid w:val="00FB7A11"/>
    <w:rsid w:val="00FC6FF8"/>
    <w:rsid w:val="00FD4BE5"/>
    <w:rsid w:val="00FE1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408FB1"/>
  <w15:docId w15:val="{8EB7B0FA-7924-443E-99C0-A0DE13792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3175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31754"/>
  </w:style>
  <w:style w:type="paragraph" w:styleId="Fuzeile">
    <w:name w:val="footer"/>
    <w:basedOn w:val="Standard"/>
    <w:link w:val="FuzeileZchn"/>
    <w:uiPriority w:val="99"/>
    <w:unhideWhenUsed/>
    <w:rsid w:val="0013175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31754"/>
  </w:style>
  <w:style w:type="table" w:styleId="Tabellenraster">
    <w:name w:val="Table Grid"/>
    <w:basedOn w:val="NormaleTabelle"/>
    <w:uiPriority w:val="39"/>
    <w:rsid w:val="004263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7417B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7417B"/>
    <w:rPr>
      <w:rFonts w:ascii="Segoe UI" w:hAnsi="Segoe UI" w:cs="Segoe UI"/>
      <w:sz w:val="18"/>
      <w:szCs w:val="18"/>
    </w:rPr>
  </w:style>
  <w:style w:type="table" w:customStyle="1" w:styleId="Tabellenraster1">
    <w:name w:val="Tabellenraster1"/>
    <w:basedOn w:val="NormaleTabelle"/>
    <w:next w:val="Tabellenraster"/>
    <w:uiPriority w:val="39"/>
    <w:rsid w:val="00D4162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39"/>
    <w:rsid w:val="006D6D9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3">
    <w:name w:val="Tabellenraster3"/>
    <w:basedOn w:val="NormaleTabelle"/>
    <w:next w:val="Tabellenraster"/>
    <w:uiPriority w:val="39"/>
    <w:rsid w:val="00A5211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08037A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7D12F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D12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Lebendiges@lahrfeld-2030.de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mailto:Lebendiges@lahrfeld-2030.de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Eigene%20Dateien-d\win-svmenden\Saison_25-26\Allg\Eintrittserkl&#228;rung_neu_25-1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Eintrittserklärung_neu_25-1.dotx</Template>
  <TotalTime>0</TotalTime>
  <Pages>3</Pages>
  <Words>676</Words>
  <Characters>4266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Reutlinger</dc:creator>
  <cp:keywords/>
  <dc:description/>
  <cp:lastModifiedBy>Reutlinger</cp:lastModifiedBy>
  <cp:revision>2</cp:revision>
  <cp:lastPrinted>2026-08-04T21:29:00Z</cp:lastPrinted>
  <dcterms:created xsi:type="dcterms:W3CDTF">2026-08-04T21:32:00Z</dcterms:created>
  <dcterms:modified xsi:type="dcterms:W3CDTF">2026-08-04T21:32:00Z</dcterms:modified>
</cp:coreProperties>
</file>