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BCF8B" w14:textId="4BC954AB" w:rsidR="002B345C" w:rsidRPr="001E19F4" w:rsidRDefault="007C08B9" w:rsidP="00BF0F7A">
      <w:pPr>
        <w:spacing w:line="299" w:lineRule="exact"/>
        <w:ind w:left="1416" w:right="-143" w:firstLine="708"/>
        <w:rPr>
          <w:rFonts w:asciiTheme="minorHAnsi" w:hAnsiTheme="minorHAnsi" w:cstheme="minorHAnsi"/>
        </w:rPr>
      </w:pPr>
      <w:r w:rsidRPr="001E19F4">
        <w:rPr>
          <w:rFonts w:asciiTheme="minorHAnsi" w:eastAsia="Arial" w:hAnsiTheme="minorHAnsi" w:cstheme="minorHAnsi"/>
          <w:b/>
          <w:bCs/>
          <w:w w:val="97"/>
          <w:sz w:val="36"/>
          <w:szCs w:val="32"/>
        </w:rPr>
        <w:t>Lebendiges Lahrfeld</w:t>
      </w:r>
      <w:r w:rsidR="00421C7B" w:rsidRPr="001E19F4">
        <w:rPr>
          <w:rFonts w:asciiTheme="minorHAnsi" w:eastAsia="Arial" w:hAnsiTheme="minorHAnsi" w:cstheme="minorHAnsi"/>
          <w:b/>
          <w:bCs/>
          <w:w w:val="97"/>
          <w:sz w:val="36"/>
          <w:szCs w:val="32"/>
        </w:rPr>
        <w:t> e.</w:t>
      </w:r>
      <w:r w:rsidR="00421C7B" w:rsidRPr="001E19F4">
        <w:rPr>
          <w:rFonts w:asciiTheme="minorHAnsi" w:eastAsia="Arial" w:hAnsiTheme="minorHAnsi" w:cstheme="minorHAnsi"/>
          <w:b/>
          <w:bCs/>
          <w:w w:val="97"/>
          <w:sz w:val="32"/>
          <w:szCs w:val="32"/>
        </w:rPr>
        <w:t>V.</w:t>
      </w:r>
      <w:r w:rsidR="00421C7B" w:rsidRPr="001E19F4">
        <w:rPr>
          <w:rFonts w:asciiTheme="minorHAnsi" w:eastAsia="Arial" w:hAnsiTheme="minorHAnsi" w:cstheme="minorHAnsi"/>
          <w:b/>
          <w:bCs/>
          <w:sz w:val="32"/>
          <w:szCs w:val="32"/>
        </w:rPr>
        <w:t> </w:t>
      </w:r>
    </w:p>
    <w:p w14:paraId="1515F006" w14:textId="77777777" w:rsidR="002B345C" w:rsidRPr="00905794" w:rsidRDefault="0088496A" w:rsidP="0088496A">
      <w:pPr>
        <w:spacing w:line="20" w:lineRule="exact"/>
        <w:ind w:right="-143"/>
        <w:rPr>
          <w:rFonts w:asciiTheme="minorHAnsi" w:hAnsiTheme="minorHAnsi" w:cstheme="minorHAnsi"/>
        </w:rPr>
        <w:sectPr w:rsidR="002B345C" w:rsidRPr="00905794" w:rsidSect="001173C8">
          <w:headerReference w:type="default" r:id="rId7"/>
          <w:footerReference w:type="default" r:id="rId8"/>
          <w:type w:val="continuous"/>
          <w:pgSz w:w="11911" w:h="16841"/>
          <w:pgMar w:top="568" w:right="571" w:bottom="0" w:left="851" w:header="720" w:footer="720" w:gutter="0"/>
          <w:cols w:space="720"/>
        </w:sectPr>
      </w:pPr>
      <w:r>
        <w:rPr>
          <w:rFonts w:asciiTheme="minorHAnsi" w:hAnsiTheme="minorHAnsi" w:cstheme="minorHAnsi"/>
        </w:rPr>
        <w:tab/>
      </w:r>
    </w:p>
    <w:p w14:paraId="05A5D892" w14:textId="77777777" w:rsidR="002B345C" w:rsidRPr="001F5450" w:rsidRDefault="007C08B9" w:rsidP="00A21A57">
      <w:pPr>
        <w:spacing w:before="141" w:line="225" w:lineRule="exact"/>
        <w:ind w:left="1416" w:right="-143" w:firstLine="708"/>
        <w:rPr>
          <w:rFonts w:asciiTheme="minorHAnsi" w:hAnsiTheme="minorHAnsi" w:cstheme="minorHAnsi"/>
          <w:w w:val="150"/>
          <w:sz w:val="24"/>
        </w:rPr>
      </w:pPr>
      <w:r>
        <w:rPr>
          <w:rFonts w:asciiTheme="minorHAnsi" w:eastAsia="Arial" w:hAnsiTheme="minorHAnsi" w:cstheme="minorHAnsi"/>
          <w:b/>
          <w:bCs/>
          <w:color w:val="000000"/>
          <w:w w:val="150"/>
          <w:sz w:val="32"/>
          <w:szCs w:val="24"/>
        </w:rPr>
        <w:t>AUFNAHMEANTRAG</w:t>
      </w:r>
      <w:r w:rsidR="00421C7B" w:rsidRPr="001F5450">
        <w:rPr>
          <w:rFonts w:asciiTheme="minorHAnsi" w:eastAsia="Arial" w:hAnsiTheme="minorHAnsi" w:cstheme="minorHAnsi"/>
          <w:b/>
          <w:bCs/>
          <w:color w:val="000000"/>
          <w:w w:val="150"/>
          <w:sz w:val="32"/>
          <w:szCs w:val="24"/>
        </w:rPr>
        <w:t> </w:t>
      </w:r>
    </w:p>
    <w:p w14:paraId="467209F8" w14:textId="77777777" w:rsidR="002B345C" w:rsidRPr="001F5450" w:rsidRDefault="002B345C" w:rsidP="0088496A">
      <w:pPr>
        <w:spacing w:line="20" w:lineRule="exact"/>
        <w:ind w:left="1701" w:right="-143"/>
        <w:rPr>
          <w:rFonts w:asciiTheme="minorHAnsi" w:hAnsiTheme="minorHAnsi" w:cstheme="minorHAnsi"/>
          <w:w w:val="150"/>
        </w:rPr>
        <w:sectPr w:rsidR="002B345C" w:rsidRPr="001F5450" w:rsidSect="00F11D99">
          <w:type w:val="continuous"/>
          <w:pgSz w:w="11911" w:h="16841"/>
          <w:pgMar w:top="1417" w:right="996" w:bottom="0" w:left="851" w:header="720" w:footer="720" w:gutter="0"/>
          <w:cols w:space="720"/>
        </w:sectPr>
      </w:pPr>
    </w:p>
    <w:p w14:paraId="1FF53A06" w14:textId="77777777" w:rsidR="002B345C" w:rsidRPr="00905794" w:rsidRDefault="001173C8" w:rsidP="0088496A">
      <w:pPr>
        <w:spacing w:before="51" w:line="150" w:lineRule="exact"/>
        <w:ind w:left="7788" w:right="-143" w:firstLine="708"/>
        <w:rPr>
          <w:rFonts w:asciiTheme="minorHAnsi" w:hAnsiTheme="minorHAnsi" w:cstheme="minorHAnsi"/>
        </w:rPr>
        <w:sectPr w:rsidR="002B345C" w:rsidRPr="00905794" w:rsidSect="00F11D99">
          <w:type w:val="continuous"/>
          <w:pgSz w:w="11911" w:h="16841"/>
          <w:pgMar w:top="1417" w:right="996" w:bottom="0" w:left="851" w:header="720" w:footer="720" w:gutter="0"/>
          <w:cols w:space="720"/>
        </w:sectPr>
      </w:pPr>
      <w:r>
        <w:rPr>
          <w:rFonts w:asciiTheme="minorHAnsi" w:eastAsia="Arial" w:hAnsiTheme="minorHAnsi" w:cstheme="minorHAnsi"/>
          <w:color w:val="000000"/>
          <w:w w:val="97"/>
          <w:sz w:val="16"/>
          <w:szCs w:val="16"/>
        </w:rPr>
        <w:t xml:space="preserve">           </w:t>
      </w:r>
      <w:r w:rsidR="00421C7B" w:rsidRPr="00905794">
        <w:rPr>
          <w:rFonts w:asciiTheme="minorHAnsi" w:eastAsia="Arial" w:hAnsiTheme="minorHAnsi" w:cstheme="minorHAnsi"/>
          <w:color w:val="000000"/>
          <w:w w:val="97"/>
          <w:sz w:val="16"/>
          <w:szCs w:val="16"/>
        </w:rPr>
        <w:t>Gültig ab 20.0</w:t>
      </w:r>
      <w:r w:rsidR="001C1786">
        <w:rPr>
          <w:rFonts w:asciiTheme="minorHAnsi" w:eastAsia="Arial" w:hAnsiTheme="minorHAnsi" w:cstheme="minorHAnsi"/>
          <w:color w:val="000000"/>
          <w:w w:val="97"/>
          <w:sz w:val="16"/>
          <w:szCs w:val="16"/>
        </w:rPr>
        <w:t>7</w:t>
      </w:r>
      <w:r w:rsidR="00421C7B" w:rsidRPr="00905794">
        <w:rPr>
          <w:rFonts w:asciiTheme="minorHAnsi" w:eastAsia="Arial" w:hAnsiTheme="minorHAnsi" w:cstheme="minorHAnsi"/>
          <w:color w:val="000000"/>
          <w:w w:val="97"/>
          <w:sz w:val="16"/>
          <w:szCs w:val="16"/>
        </w:rPr>
        <w:t>.2</w:t>
      </w:r>
      <w:r w:rsidR="00F11D99">
        <w:rPr>
          <w:rFonts w:asciiTheme="minorHAnsi" w:eastAsia="Arial" w:hAnsiTheme="minorHAnsi" w:cstheme="minorHAnsi"/>
          <w:color w:val="000000"/>
          <w:w w:val="97"/>
          <w:sz w:val="16"/>
          <w:szCs w:val="16"/>
        </w:rPr>
        <w:t>02</w:t>
      </w:r>
      <w:r>
        <w:rPr>
          <w:rFonts w:asciiTheme="minorHAnsi" w:eastAsia="Arial" w:hAnsiTheme="minorHAnsi" w:cstheme="minorHAnsi"/>
          <w:color w:val="000000"/>
          <w:w w:val="97"/>
          <w:sz w:val="16"/>
          <w:szCs w:val="16"/>
        </w:rPr>
        <w:t>6</w:t>
      </w:r>
    </w:p>
    <w:p w14:paraId="1DBFC43C" w14:textId="77777777" w:rsidR="002B345C" w:rsidRPr="00905794" w:rsidRDefault="00421C7B" w:rsidP="001173C8">
      <w:pPr>
        <w:spacing w:before="30" w:line="186" w:lineRule="exact"/>
        <w:ind w:left="1701" w:right="-143" w:firstLine="423"/>
        <w:rPr>
          <w:rFonts w:asciiTheme="minorHAnsi" w:hAnsiTheme="minorHAnsi" w:cstheme="minorHAnsi"/>
          <w:sz w:val="24"/>
        </w:rPr>
        <w:sectPr w:rsidR="002B345C" w:rsidRPr="00905794" w:rsidSect="00F11D99">
          <w:type w:val="continuous"/>
          <w:pgSz w:w="11911" w:h="16841"/>
          <w:pgMar w:top="1417" w:right="996" w:bottom="0" w:left="851" w:header="720" w:footer="720" w:gutter="0"/>
          <w:cols w:space="720"/>
        </w:sectPr>
      </w:pPr>
      <w:r w:rsidRPr="00905794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Hiermit beantrage ich den Eintritt in den </w:t>
      </w:r>
      <w:r w:rsidR="007C08B9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Verein Lebendiges Lahrfeld</w:t>
      </w:r>
      <w:r w:rsidRPr="00905794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 e.V.,</w:t>
      </w:r>
      <w:r w:rsidRPr="00905794">
        <w:rPr>
          <w:rFonts w:asciiTheme="minorHAnsi" w:eastAsia="Arial" w:hAnsiTheme="minorHAnsi" w:cstheme="minorHAnsi"/>
          <w:color w:val="000000"/>
          <w:sz w:val="22"/>
          <w:szCs w:val="19"/>
        </w:rPr>
        <w:t> </w:t>
      </w:r>
    </w:p>
    <w:p w14:paraId="60D7F348" w14:textId="77777777" w:rsidR="002B345C" w:rsidRPr="00824B6E" w:rsidRDefault="00421C7B" w:rsidP="001173C8">
      <w:pPr>
        <w:spacing w:before="44" w:line="186" w:lineRule="exact"/>
        <w:ind w:left="1560" w:right="-143" w:firstLine="564"/>
        <w:rPr>
          <w:rFonts w:asciiTheme="minorHAnsi" w:hAnsiTheme="minorHAnsi" w:cstheme="minorHAnsi"/>
          <w:sz w:val="24"/>
          <w:lang w:val="pt-PT"/>
        </w:rPr>
      </w:pPr>
      <w:r w:rsidRPr="00824B6E">
        <w:rPr>
          <w:rFonts w:asciiTheme="minorHAnsi" w:eastAsia="Arial" w:hAnsiTheme="minorHAnsi" w:cstheme="minorHAnsi"/>
          <w:color w:val="000000"/>
          <w:w w:val="82"/>
          <w:sz w:val="22"/>
          <w:szCs w:val="19"/>
          <w:lang w:val="pt-PT"/>
        </w:rPr>
        <w:t>( B I T </w:t>
      </w:r>
      <w:proofErr w:type="spellStart"/>
      <w:r w:rsidRPr="00824B6E">
        <w:rPr>
          <w:rFonts w:asciiTheme="minorHAnsi" w:eastAsia="Arial" w:hAnsiTheme="minorHAnsi" w:cstheme="minorHAnsi"/>
          <w:color w:val="000000"/>
          <w:w w:val="82"/>
          <w:sz w:val="22"/>
          <w:szCs w:val="19"/>
          <w:lang w:val="pt-PT"/>
        </w:rPr>
        <w:t>T</w:t>
      </w:r>
      <w:proofErr w:type="spellEnd"/>
      <w:r w:rsidRPr="00824B6E">
        <w:rPr>
          <w:rFonts w:asciiTheme="minorHAnsi" w:eastAsia="Arial" w:hAnsiTheme="minorHAnsi" w:cstheme="minorHAnsi"/>
          <w:color w:val="000000"/>
          <w:w w:val="82"/>
          <w:sz w:val="22"/>
          <w:szCs w:val="19"/>
          <w:lang w:val="pt-PT"/>
        </w:rPr>
        <w:t> E  IN  B L O C K S C H R I F T   A U S F Ü L </w:t>
      </w:r>
      <w:proofErr w:type="spellStart"/>
      <w:r w:rsidRPr="00824B6E">
        <w:rPr>
          <w:rFonts w:asciiTheme="minorHAnsi" w:eastAsia="Arial" w:hAnsiTheme="minorHAnsi" w:cstheme="minorHAnsi"/>
          <w:color w:val="000000"/>
          <w:w w:val="82"/>
          <w:sz w:val="22"/>
          <w:szCs w:val="19"/>
          <w:lang w:val="pt-PT"/>
        </w:rPr>
        <w:t>L</w:t>
      </w:r>
      <w:proofErr w:type="spellEnd"/>
      <w:r w:rsidRPr="00824B6E">
        <w:rPr>
          <w:rFonts w:asciiTheme="minorHAnsi" w:eastAsia="Arial" w:hAnsiTheme="minorHAnsi" w:cstheme="minorHAnsi"/>
          <w:color w:val="000000"/>
          <w:w w:val="82"/>
          <w:sz w:val="22"/>
          <w:szCs w:val="19"/>
          <w:lang w:val="pt-PT"/>
        </w:rPr>
        <w:t> E N !  )</w:t>
      </w:r>
      <w:r w:rsidRPr="00824B6E">
        <w:rPr>
          <w:rFonts w:asciiTheme="minorHAnsi" w:eastAsia="Arial" w:hAnsiTheme="minorHAnsi" w:cstheme="minorHAnsi"/>
          <w:color w:val="000000"/>
          <w:sz w:val="22"/>
          <w:szCs w:val="19"/>
          <w:lang w:val="pt-PT"/>
        </w:rPr>
        <w:t> </w:t>
      </w:r>
    </w:p>
    <w:p w14:paraId="579D07EB" w14:textId="77777777" w:rsidR="002B345C" w:rsidRPr="00824B6E" w:rsidRDefault="002B345C" w:rsidP="0088496A">
      <w:pPr>
        <w:spacing w:line="20" w:lineRule="exact"/>
        <w:ind w:left="1701" w:right="-143"/>
        <w:rPr>
          <w:rFonts w:asciiTheme="minorHAnsi" w:hAnsiTheme="minorHAnsi" w:cstheme="minorHAnsi"/>
          <w:sz w:val="24"/>
          <w:lang w:val="pt-PT"/>
        </w:rPr>
        <w:sectPr w:rsidR="002B345C" w:rsidRPr="00824B6E" w:rsidSect="001173C8">
          <w:type w:val="continuous"/>
          <w:pgSz w:w="11911" w:h="16841"/>
          <w:pgMar w:top="993" w:right="996" w:bottom="0" w:left="993" w:header="720" w:footer="720" w:gutter="0"/>
          <w:cols w:space="720"/>
        </w:sectPr>
      </w:pPr>
    </w:p>
    <w:p w14:paraId="3E459864" w14:textId="77777777" w:rsidR="002B345C" w:rsidRDefault="00802EE5" w:rsidP="001173C8">
      <w:pPr>
        <w:spacing w:before="44" w:line="186" w:lineRule="exact"/>
        <w:ind w:left="423" w:right="-143" w:firstLine="1701"/>
        <w:rPr>
          <w:rFonts w:asciiTheme="minorHAnsi" w:eastAsia="Arial" w:hAnsiTheme="minorHAnsi" w:cstheme="minorHAnsi"/>
          <w:b/>
          <w:bCs/>
          <w:color w:val="000000"/>
          <w:sz w:val="22"/>
          <w:szCs w:val="19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BEFB0C9" wp14:editId="655E0FAB">
                <wp:simplePos x="0" y="0"/>
                <wp:positionH relativeFrom="column">
                  <wp:posOffset>5091173</wp:posOffset>
                </wp:positionH>
                <wp:positionV relativeFrom="paragraph">
                  <wp:posOffset>57826</wp:posOffset>
                </wp:positionV>
                <wp:extent cx="914400" cy="262647"/>
                <wp:effectExtent l="0" t="285750" r="0" b="2901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79835">
                          <a:off x="0" y="0"/>
                          <a:ext cx="914400" cy="262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D4C36F" w14:textId="77777777" w:rsidR="00802EE5" w:rsidRPr="00802EE5" w:rsidRDefault="00802EE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02EE5">
                              <w:rPr>
                                <w:rFonts w:asciiTheme="minorHAnsi" w:hAnsiTheme="minorHAnsi" w:cstheme="minorHAnsi"/>
                                <w:highlight w:val="yellow"/>
                              </w:rPr>
                              <w:t>Name des neuen Mitglieds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FB0C9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left:0;text-align:left;margin-left:400.9pt;margin-top:4.55pt;width:1in;height:20.7pt;rotation:-1441972fd;z-index:2516771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" fillcolor="white [3201]" stroked="f" strokeweight=".5pt">
                <v:textbox>
                  <w:txbxContent>
                    <w:p w14:paraId="31D4C36F" w14:textId="77777777" w:rsidR="00802EE5" w:rsidRPr="00802EE5" w:rsidRDefault="00802EE5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802EE5">
                        <w:rPr>
                          <w:rFonts w:asciiTheme="minorHAnsi" w:hAnsiTheme="minorHAnsi" w:cstheme="minorHAnsi"/>
                          <w:highlight w:val="yellow"/>
                        </w:rPr>
                        <w:t>Name des neuen Mitglieds</w:t>
                      </w:r>
                    </w:p>
                  </w:txbxContent>
                </v:textbox>
              </v:shape>
            </w:pict>
          </mc:Fallback>
        </mc:AlternateContent>
      </w:r>
      <w:r w:rsidR="00421C7B" w:rsidRPr="00905794">
        <w:rPr>
          <w:rFonts w:asciiTheme="minorHAnsi" w:eastAsia="Arial" w:hAnsiTheme="minorHAnsi" w:cstheme="minorHAnsi"/>
          <w:color w:val="000000"/>
          <w:w w:val="86"/>
          <w:sz w:val="22"/>
          <w:szCs w:val="19"/>
        </w:rPr>
        <w:t>Gläubiger - ID: </w:t>
      </w:r>
      <w:r w:rsidR="001C1786" w:rsidRPr="001C1786">
        <w:rPr>
          <w:rFonts w:asciiTheme="minorHAnsi" w:eastAsia="Arial" w:hAnsiTheme="minorHAnsi" w:cstheme="minorHAnsi"/>
          <w:b/>
          <w:color w:val="002060"/>
          <w:w w:val="86"/>
          <w:sz w:val="22"/>
          <w:szCs w:val="19"/>
        </w:rPr>
        <w:t>DE 125576357</w:t>
      </w:r>
    </w:p>
    <w:p w14:paraId="0EF3FBE3" w14:textId="77777777" w:rsidR="007E5984" w:rsidRPr="00905794" w:rsidRDefault="007E5984" w:rsidP="0088496A">
      <w:pPr>
        <w:spacing w:before="44" w:line="186" w:lineRule="exact"/>
        <w:ind w:right="-143" w:firstLine="1701"/>
        <w:rPr>
          <w:rFonts w:asciiTheme="minorHAnsi" w:eastAsia="Arial" w:hAnsiTheme="minorHAnsi" w:cstheme="minorHAnsi"/>
          <w:b/>
          <w:bCs/>
          <w:color w:val="000000"/>
          <w:w w:val="103"/>
          <w:sz w:val="22"/>
          <w:szCs w:val="19"/>
        </w:rPr>
      </w:pPr>
    </w:p>
    <w:p w14:paraId="4112F8D9" w14:textId="77777777" w:rsidR="00905794" w:rsidRDefault="001E67DF" w:rsidP="0088496A">
      <w:pPr>
        <w:ind w:right="-143"/>
        <w:rPr>
          <w:rFonts w:asciiTheme="minorHAnsi" w:hAnsiTheme="minorHAnsi" w:cstheme="minorHAnsi"/>
        </w:rPr>
      </w:pPr>
      <w:r w:rsidRPr="001E67DF">
        <w:rPr>
          <w:rFonts w:asciiTheme="minorHAnsi" w:hAnsiTheme="minorHAnsi" w:cstheme="minorHAnsi"/>
        </w:rPr>
        <w:t>Folgende Daten sind für die Durchführung des Mitgliedsverhältnisses erforderlich!</w:t>
      </w:r>
    </w:p>
    <w:p w14:paraId="0FE17E51" w14:textId="77777777" w:rsidR="00E449B6" w:rsidRDefault="00E449B6" w:rsidP="0088496A">
      <w:pPr>
        <w:ind w:right="-143"/>
        <w:rPr>
          <w:rFonts w:asciiTheme="minorHAnsi" w:hAnsiTheme="minorHAnsi" w:cstheme="minorHAnsi"/>
        </w:rPr>
      </w:pPr>
    </w:p>
    <w:p w14:paraId="58B7A8F7" w14:textId="77777777" w:rsidR="001F5450" w:rsidRDefault="00D41620" w:rsidP="0088496A">
      <w:pPr>
        <w:ind w:right="-1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48C0EAD" wp14:editId="6C1BF0D7">
                <wp:simplePos x="0" y="0"/>
                <wp:positionH relativeFrom="column">
                  <wp:posOffset>-5999</wp:posOffset>
                </wp:positionH>
                <wp:positionV relativeFrom="paragraph">
                  <wp:posOffset>19563</wp:posOffset>
                </wp:positionV>
                <wp:extent cx="6508800" cy="1648800"/>
                <wp:effectExtent l="0" t="0" r="25400" b="27940"/>
                <wp:wrapNone/>
                <wp:docPr id="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800" cy="164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2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3539"/>
                              <w:gridCol w:w="1559"/>
                              <w:gridCol w:w="2830"/>
                            </w:tblGrid>
                            <w:tr w:rsidR="006D6D92" w:rsidRPr="006D6D92" w14:paraId="4B7E9413" w14:textId="77777777" w:rsidTr="00F95A7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443FA4F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EE64BC4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3F57858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Vorname: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B168F27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6D6D92" w:rsidRPr="006D6D92" w14:paraId="01DD1F14" w14:textId="77777777" w:rsidTr="00F95A7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2036CA0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Straße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86B1A27" w14:textId="77777777" w:rsidR="006D6D92" w:rsidRPr="006D6D92" w:rsidRDefault="006D6D92" w:rsidP="00F95A7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FD736D0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Mobil: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E5EB1F0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6D6D92" w:rsidRPr="006D6D92" w14:paraId="5CE88A9B" w14:textId="77777777" w:rsidTr="00F95A7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AFE0268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PLZ: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DAF15D8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E5C394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Geschlecht: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98CE2E0" w14:textId="77777777" w:rsidR="006D6D92" w:rsidRPr="006D6D92" w:rsidRDefault="006D6D92" w:rsidP="00F95A7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6D6D92" w:rsidRPr="006D6D92" w14:paraId="01987E31" w14:textId="77777777" w:rsidTr="00F95A73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01A5757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Wohnort: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D95882F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C965C47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Geburtstag: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F5EC42B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6D6D92" w:rsidRPr="006D6D92" w14:paraId="4107B662" w14:textId="77777777" w:rsidTr="00F95A73">
                              <w:trPr>
                                <w:trHeight w:val="549"/>
                                <w:jc w:val="center"/>
                              </w:trPr>
                              <w:tc>
                                <w:tcPr>
                                  <w:tcW w:w="906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22DC5BD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6D6D92">
                                    <w:rPr>
                                      <w:noProof/>
                                    </w:rPr>
                                    <w:t>Emailadresse:</w:t>
                                  </w:r>
                                </w:p>
                              </w:tc>
                            </w:tr>
                            <w:tr w:rsidR="006D6D92" w:rsidRPr="006D6D92" w14:paraId="13E656FA" w14:textId="77777777" w:rsidTr="00F95A73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9062" w:type="dxa"/>
                                  <w:gridSpan w:val="4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ECA0EC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6D6D92" w:rsidRPr="006D6D92" w14:paraId="47D0872B" w14:textId="77777777" w:rsidTr="00F95A73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906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A3751D" w14:textId="77777777" w:rsidR="006D6D92" w:rsidRPr="006D6D92" w:rsidRDefault="006D6D92" w:rsidP="006D6D92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DE47DA" w14:textId="77777777" w:rsidR="00A14762" w:rsidRDefault="00A14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C0EAD" id="Text Box 31" o:spid="_x0000_s1027" type="#_x0000_t202" style="position:absolute;margin-left:-.45pt;margin-top:1.55pt;width:512.5pt;height:129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">
                <v:textbox>
                  <w:txbxContent>
                    <w:tbl>
                      <w:tblPr>
                        <w:tblStyle w:val="Tabellenraster2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3539"/>
                        <w:gridCol w:w="1559"/>
                        <w:gridCol w:w="2830"/>
                      </w:tblGrid>
                      <w:tr w:rsidR="006D6D92" w:rsidRPr="006D6D92" w14:paraId="4B7E9413" w14:textId="77777777" w:rsidTr="00F95A73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443FA4F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EE64BC4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3F57858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Vorname: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B168F27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6D6D92" w:rsidRPr="006D6D92" w14:paraId="01DD1F14" w14:textId="77777777" w:rsidTr="00F95A73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2036CA0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Straße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86B1A27" w14:textId="77777777" w:rsidR="006D6D92" w:rsidRPr="006D6D92" w:rsidRDefault="006D6D92" w:rsidP="00F95A7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FD736D0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Mobil: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E5EB1F0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6D6D92" w:rsidRPr="006D6D92" w14:paraId="5CE88A9B" w14:textId="77777777" w:rsidTr="00F95A73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AFE0268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PLZ: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DAF15D8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E5C394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Geschlecht: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98CE2E0" w14:textId="77777777" w:rsidR="006D6D92" w:rsidRPr="006D6D92" w:rsidRDefault="006D6D92" w:rsidP="00F95A7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6D6D92" w:rsidRPr="006D6D92" w14:paraId="01987E31" w14:textId="77777777" w:rsidTr="00F95A73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01A5757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Wohnort:</w:t>
                            </w:r>
                          </w:p>
                        </w:tc>
                        <w:tc>
                          <w:tcPr>
                            <w:tcW w:w="3539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D95882F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C965C47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Geburtstag: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F5EC42B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6D6D92" w:rsidRPr="006D6D92" w14:paraId="4107B662" w14:textId="77777777" w:rsidTr="00F95A73">
                        <w:trPr>
                          <w:trHeight w:val="549"/>
                          <w:jc w:val="center"/>
                        </w:trPr>
                        <w:tc>
                          <w:tcPr>
                            <w:tcW w:w="9062" w:type="dxa"/>
                            <w:gridSpan w:val="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22DC5BD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  <w:r w:rsidRPr="006D6D92">
                              <w:rPr>
                                <w:noProof/>
                              </w:rPr>
                              <w:t>Emailadresse:</w:t>
                            </w:r>
                          </w:p>
                        </w:tc>
                      </w:tr>
                      <w:tr w:rsidR="006D6D92" w:rsidRPr="006D6D92" w14:paraId="13E656FA" w14:textId="77777777" w:rsidTr="00F95A73">
                        <w:trPr>
                          <w:trHeight w:val="170"/>
                          <w:jc w:val="center"/>
                        </w:trPr>
                        <w:tc>
                          <w:tcPr>
                            <w:tcW w:w="9062" w:type="dxa"/>
                            <w:gridSpan w:val="4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ECA0EC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6D6D92" w:rsidRPr="006D6D92" w14:paraId="47D0872B" w14:textId="77777777" w:rsidTr="00F95A73">
                        <w:trPr>
                          <w:trHeight w:val="170"/>
                          <w:jc w:val="center"/>
                        </w:trPr>
                        <w:tc>
                          <w:tcPr>
                            <w:tcW w:w="906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A3751D" w14:textId="77777777" w:rsidR="006D6D92" w:rsidRPr="006D6D92" w:rsidRDefault="006D6D92" w:rsidP="006D6D92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14:paraId="25DE47DA" w14:textId="77777777" w:rsidR="00A14762" w:rsidRDefault="00A14762"/>
                  </w:txbxContent>
                </v:textbox>
              </v:shape>
            </w:pict>
          </mc:Fallback>
        </mc:AlternateContent>
      </w:r>
    </w:p>
    <w:p w14:paraId="18D9E6C5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7A76E1A3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3DBB34C2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51E3CAC5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2AE6CEAB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73934D8F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7513662D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0443B6AD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34C3B4BC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52F95861" w14:textId="77777777" w:rsidR="00A14762" w:rsidRDefault="00A14762" w:rsidP="0088496A">
      <w:pPr>
        <w:ind w:right="-143"/>
        <w:rPr>
          <w:rFonts w:asciiTheme="minorHAnsi" w:hAnsiTheme="minorHAnsi" w:cstheme="minorHAnsi"/>
        </w:rPr>
      </w:pPr>
    </w:p>
    <w:p w14:paraId="42C05109" w14:textId="77777777" w:rsidR="00A14762" w:rsidRPr="00131754" w:rsidRDefault="00421C7B" w:rsidP="0088496A">
      <w:pPr>
        <w:spacing w:before="72" w:line="186" w:lineRule="exact"/>
        <w:ind w:right="-143"/>
        <w:rPr>
          <w:rFonts w:asciiTheme="minorHAnsi" w:eastAsia="Arial" w:hAnsiTheme="minorHAnsi" w:cstheme="minorHAnsi"/>
          <w:b/>
          <w:color w:val="000000"/>
          <w:sz w:val="24"/>
          <w:szCs w:val="19"/>
          <w:u w:val="single"/>
        </w:rPr>
      </w:pPr>
      <w:r w:rsidRPr="00DB3A1F">
        <w:rPr>
          <w:rFonts w:asciiTheme="minorHAnsi" w:eastAsia="Arial" w:hAnsiTheme="minorHAnsi" w:cstheme="minorHAnsi"/>
          <w:b/>
          <w:color w:val="000000"/>
          <w:w w:val="97"/>
          <w:sz w:val="22"/>
          <w:szCs w:val="19"/>
          <w:u w:val="single"/>
        </w:rPr>
        <w:t>Bei unter 18 </w:t>
      </w:r>
      <w:r w:rsidR="007C08B9">
        <w:rPr>
          <w:rFonts w:asciiTheme="minorHAnsi" w:eastAsia="Arial" w:hAnsiTheme="minorHAnsi" w:cstheme="minorHAnsi"/>
          <w:b/>
          <w:color w:val="000000"/>
          <w:w w:val="97"/>
          <w:sz w:val="22"/>
          <w:szCs w:val="19"/>
          <w:u w:val="single"/>
        </w:rPr>
        <w:t>jährigen Mitgliedern</w:t>
      </w:r>
      <w:r w:rsidRPr="00DB3A1F">
        <w:rPr>
          <w:rFonts w:asciiTheme="minorHAnsi" w:eastAsia="Arial" w:hAnsiTheme="minorHAnsi" w:cstheme="minorHAnsi"/>
          <w:b/>
          <w:color w:val="000000"/>
          <w:w w:val="97"/>
          <w:sz w:val="22"/>
          <w:szCs w:val="19"/>
          <w:u w:val="single"/>
        </w:rPr>
        <w:t>: </w:t>
      </w:r>
      <w:r w:rsidRPr="00397DD5">
        <w:rPr>
          <w:rFonts w:asciiTheme="minorHAnsi" w:eastAsia="Arial" w:hAnsiTheme="minorHAnsi" w:cstheme="minorHAnsi"/>
          <w:b/>
          <w:color w:val="000000"/>
          <w:w w:val="97"/>
          <w:sz w:val="24"/>
          <w:szCs w:val="19"/>
          <w:u w:val="single"/>
        </w:rPr>
        <w:t>Daten des Erziehungsberechtigten</w:t>
      </w:r>
      <w:r w:rsidRPr="00DB3A1F">
        <w:rPr>
          <w:rFonts w:asciiTheme="minorHAnsi" w:eastAsia="Arial" w:hAnsiTheme="minorHAnsi" w:cstheme="minorHAnsi"/>
          <w:b/>
          <w:color w:val="000000"/>
          <w:w w:val="97"/>
          <w:sz w:val="28"/>
          <w:szCs w:val="19"/>
          <w:u w:val="single"/>
        </w:rPr>
        <w:t>:</w:t>
      </w:r>
      <w:r w:rsidRPr="00DB3A1F">
        <w:rPr>
          <w:rFonts w:asciiTheme="minorHAnsi" w:eastAsia="Arial" w:hAnsiTheme="minorHAnsi" w:cstheme="minorHAnsi"/>
          <w:b/>
          <w:color w:val="000000"/>
          <w:sz w:val="24"/>
          <w:szCs w:val="19"/>
          <w:u w:val="single"/>
        </w:rPr>
        <w:t> </w:t>
      </w:r>
    </w:p>
    <w:p w14:paraId="66F1B144" w14:textId="77777777" w:rsidR="00A14762" w:rsidRDefault="00F11D99" w:rsidP="0088496A">
      <w:pPr>
        <w:spacing w:before="72" w:line="186" w:lineRule="exact"/>
        <w:ind w:right="-143"/>
        <w:rPr>
          <w:rFonts w:asciiTheme="minorHAnsi" w:hAnsiTheme="minorHAnsi" w:cstheme="minorHAnsi"/>
          <w:b/>
          <w:sz w:val="24"/>
          <w:u w:val="single"/>
        </w:rPr>
      </w:pPr>
      <w:r>
        <w:rPr>
          <w:rFonts w:asciiTheme="minorHAnsi" w:hAnsiTheme="minorHAnsi" w:cstheme="minorHAnsi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6F35AD3" wp14:editId="40F007BA">
                <wp:simplePos x="0" y="0"/>
                <wp:positionH relativeFrom="column">
                  <wp:posOffset>-17145</wp:posOffset>
                </wp:positionH>
                <wp:positionV relativeFrom="paragraph">
                  <wp:posOffset>76200</wp:posOffset>
                </wp:positionV>
                <wp:extent cx="6517207" cy="1552575"/>
                <wp:effectExtent l="0" t="0" r="17145" b="28575"/>
                <wp:wrapNone/>
                <wp:docPr id="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207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3"/>
                              <w:tblW w:w="0" w:type="auto"/>
                              <w:jc w:val="center"/>
                              <w:tblBorders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3539"/>
                              <w:gridCol w:w="1559"/>
                              <w:gridCol w:w="2830"/>
                            </w:tblGrid>
                            <w:tr w:rsidR="00A52116" w:rsidRPr="00A52116" w14:paraId="3748FBA7" w14:textId="77777777" w:rsidTr="00E060D8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7A2E4D9" w14:textId="77777777" w:rsidR="00A52116" w:rsidRPr="00A52116" w:rsidRDefault="00A52116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 w14:paraId="0F32045E" w14:textId="77777777" w:rsidR="00A52116" w:rsidRPr="00A52116" w:rsidRDefault="00A52116" w:rsidP="00F95A7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CDE5215" w14:textId="77777777" w:rsidR="00A52116" w:rsidRPr="00A52116" w:rsidRDefault="00A52116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Vorname: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14:paraId="47FFB17E" w14:textId="77777777" w:rsidR="00A52116" w:rsidRPr="00A52116" w:rsidRDefault="00A52116" w:rsidP="00F95A7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E060D8" w:rsidRPr="00A52116" w14:paraId="78E70389" w14:textId="77777777" w:rsidTr="00E060D8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05EAF716" w14:textId="77777777" w:rsidR="00E060D8" w:rsidRPr="00A52116" w:rsidRDefault="00E060D8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Straße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 w14:paraId="2215AA10" w14:textId="77777777" w:rsidR="00E060D8" w:rsidRPr="00A52116" w:rsidRDefault="00E060D8" w:rsidP="00F95A7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429DB97" w14:textId="77777777" w:rsidR="00E060D8" w:rsidRPr="00A52116" w:rsidRDefault="00E060D8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Mobil: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14:paraId="44D9F70A" w14:textId="77777777" w:rsidR="00E060D8" w:rsidRPr="00A52116" w:rsidRDefault="00E060D8" w:rsidP="00F95A7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E060D8" w:rsidRPr="00A52116" w14:paraId="3749B42B" w14:textId="77777777" w:rsidTr="00E060D8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517F94DB" w14:textId="77777777" w:rsidR="00E060D8" w:rsidRPr="00A52116" w:rsidRDefault="00E060D8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PLZ:</w:t>
                                  </w:r>
                                </w:p>
                              </w:tc>
                              <w:tc>
                                <w:tcPr>
                                  <w:tcW w:w="3539" w:type="dxa"/>
                                </w:tcPr>
                                <w:p w14:paraId="267E7997" w14:textId="77777777" w:rsidR="00E060D8" w:rsidRPr="00A52116" w:rsidRDefault="00E060D8" w:rsidP="00F95A7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D0B5C23" w14:textId="77777777" w:rsidR="00E060D8" w:rsidRPr="00A52116" w:rsidRDefault="00E060D8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Wohnort: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</w:tcPr>
                                <w:p w14:paraId="17DA9318" w14:textId="77777777" w:rsidR="00E060D8" w:rsidRPr="00A52116" w:rsidRDefault="00E060D8" w:rsidP="00F95A73">
                                  <w:pPr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E060D8" w:rsidRPr="00A52116" w14:paraId="6DDF89B5" w14:textId="77777777" w:rsidTr="00E060D8">
                              <w:trPr>
                                <w:trHeight w:val="152"/>
                                <w:jc w:val="center"/>
                              </w:trPr>
                              <w:tc>
                                <w:tcPr>
                                  <w:tcW w:w="9062" w:type="dxa"/>
                                  <w:gridSpan w:val="4"/>
                                  <w:vAlign w:val="center"/>
                                </w:tcPr>
                                <w:p w14:paraId="2191B528" w14:textId="77777777" w:rsidR="00E060D8" w:rsidRPr="00A52116" w:rsidRDefault="00E060D8" w:rsidP="00F95A73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A52116" w:rsidRPr="00A52116" w14:paraId="7003A863" w14:textId="77777777" w:rsidTr="00E060D8">
                              <w:trPr>
                                <w:trHeight w:val="549"/>
                                <w:jc w:val="center"/>
                              </w:trPr>
                              <w:tc>
                                <w:tcPr>
                                  <w:tcW w:w="9062" w:type="dxa"/>
                                  <w:gridSpan w:val="4"/>
                                  <w:vAlign w:val="center"/>
                                </w:tcPr>
                                <w:p w14:paraId="33B2DE37" w14:textId="77777777" w:rsidR="00A52116" w:rsidRPr="00A52116" w:rsidRDefault="00A52116" w:rsidP="00F95A73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A52116">
                                    <w:rPr>
                                      <w:noProof/>
                                    </w:rPr>
                                    <w:t>Emailadresse:</w:t>
                                  </w:r>
                                </w:p>
                              </w:tc>
                            </w:tr>
                          </w:tbl>
                          <w:p w14:paraId="575FD7F2" w14:textId="77777777" w:rsidR="00A14762" w:rsidRDefault="00A14762" w:rsidP="00F95A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35AD3" id="Text Box 32" o:spid="_x0000_s1028" type="#_x0000_t202" style="position:absolute;margin-left:-1.35pt;margin-top:6pt;width:513.15pt;height:122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">
                <v:textbox>
                  <w:txbxContent>
                    <w:tbl>
                      <w:tblPr>
                        <w:tblStyle w:val="Tabellenraster3"/>
                        <w:tblW w:w="0" w:type="auto"/>
                        <w:jc w:val="center"/>
                        <w:tblBorders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3539"/>
                        <w:gridCol w:w="1559"/>
                        <w:gridCol w:w="2830"/>
                      </w:tblGrid>
                      <w:tr w:rsidR="00A52116" w:rsidRPr="00A52116" w14:paraId="3748FBA7" w14:textId="77777777" w:rsidTr="00E060D8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14:paraId="07A2E4D9" w14:textId="77777777" w:rsidR="00A52116" w:rsidRPr="00A52116" w:rsidRDefault="00A52116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 w14:paraId="0F32045E" w14:textId="77777777" w:rsidR="00A52116" w:rsidRPr="00A52116" w:rsidRDefault="00A52116" w:rsidP="00F95A7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0CDE5215" w14:textId="77777777" w:rsidR="00A52116" w:rsidRPr="00A52116" w:rsidRDefault="00A52116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Vorname: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14:paraId="47FFB17E" w14:textId="77777777" w:rsidR="00A52116" w:rsidRPr="00A52116" w:rsidRDefault="00A52116" w:rsidP="00F95A73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E060D8" w:rsidRPr="00A52116" w14:paraId="78E70389" w14:textId="77777777" w:rsidTr="00E060D8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14:paraId="05EAF716" w14:textId="77777777" w:rsidR="00E060D8" w:rsidRPr="00A52116" w:rsidRDefault="00E060D8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Straße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 w14:paraId="2215AA10" w14:textId="77777777" w:rsidR="00E060D8" w:rsidRPr="00A52116" w:rsidRDefault="00E060D8" w:rsidP="00F95A7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3429DB97" w14:textId="77777777" w:rsidR="00E060D8" w:rsidRPr="00A52116" w:rsidRDefault="00E060D8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Mobil: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14:paraId="44D9F70A" w14:textId="77777777" w:rsidR="00E060D8" w:rsidRPr="00A52116" w:rsidRDefault="00E060D8" w:rsidP="00F95A73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E060D8" w:rsidRPr="00A52116" w14:paraId="3749B42B" w14:textId="77777777" w:rsidTr="00E060D8">
                        <w:trPr>
                          <w:trHeight w:val="454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14:paraId="517F94DB" w14:textId="77777777" w:rsidR="00E060D8" w:rsidRPr="00A52116" w:rsidRDefault="00E060D8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PLZ:</w:t>
                            </w:r>
                          </w:p>
                        </w:tc>
                        <w:tc>
                          <w:tcPr>
                            <w:tcW w:w="3539" w:type="dxa"/>
                          </w:tcPr>
                          <w:p w14:paraId="267E7997" w14:textId="77777777" w:rsidR="00E060D8" w:rsidRPr="00A52116" w:rsidRDefault="00E060D8" w:rsidP="00F95A7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5D0B5C23" w14:textId="77777777" w:rsidR="00E060D8" w:rsidRPr="00A52116" w:rsidRDefault="00E060D8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Wohnort:</w:t>
                            </w:r>
                          </w:p>
                        </w:tc>
                        <w:tc>
                          <w:tcPr>
                            <w:tcW w:w="2830" w:type="dxa"/>
                          </w:tcPr>
                          <w:p w14:paraId="17DA9318" w14:textId="77777777" w:rsidR="00E060D8" w:rsidRPr="00A52116" w:rsidRDefault="00E060D8" w:rsidP="00F95A73">
                            <w:pPr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E060D8" w:rsidRPr="00A52116" w14:paraId="6DDF89B5" w14:textId="77777777" w:rsidTr="00E060D8">
                        <w:trPr>
                          <w:trHeight w:val="152"/>
                          <w:jc w:val="center"/>
                        </w:trPr>
                        <w:tc>
                          <w:tcPr>
                            <w:tcW w:w="9062" w:type="dxa"/>
                            <w:gridSpan w:val="4"/>
                            <w:vAlign w:val="center"/>
                          </w:tcPr>
                          <w:p w14:paraId="2191B528" w14:textId="77777777" w:rsidR="00E060D8" w:rsidRPr="00A52116" w:rsidRDefault="00E060D8" w:rsidP="00F95A7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A52116" w:rsidRPr="00A52116" w14:paraId="7003A863" w14:textId="77777777" w:rsidTr="00E060D8">
                        <w:trPr>
                          <w:trHeight w:val="549"/>
                          <w:jc w:val="center"/>
                        </w:trPr>
                        <w:tc>
                          <w:tcPr>
                            <w:tcW w:w="9062" w:type="dxa"/>
                            <w:gridSpan w:val="4"/>
                            <w:vAlign w:val="center"/>
                          </w:tcPr>
                          <w:p w14:paraId="33B2DE37" w14:textId="77777777" w:rsidR="00A52116" w:rsidRPr="00A52116" w:rsidRDefault="00A52116" w:rsidP="00F95A73">
                            <w:pPr>
                              <w:rPr>
                                <w:noProof/>
                              </w:rPr>
                            </w:pPr>
                            <w:r w:rsidRPr="00A52116">
                              <w:rPr>
                                <w:noProof/>
                              </w:rPr>
                              <w:t>Emailadresse:</w:t>
                            </w:r>
                          </w:p>
                        </w:tc>
                      </w:tr>
                    </w:tbl>
                    <w:p w14:paraId="575FD7F2" w14:textId="77777777" w:rsidR="00A14762" w:rsidRDefault="00A14762" w:rsidP="00F95A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12A663A" w14:textId="77777777" w:rsidR="00A14762" w:rsidRDefault="00A14762" w:rsidP="0088496A">
      <w:pPr>
        <w:spacing w:before="72" w:line="186" w:lineRule="exact"/>
        <w:ind w:right="-143"/>
        <w:rPr>
          <w:rFonts w:asciiTheme="minorHAnsi" w:hAnsiTheme="minorHAnsi" w:cstheme="minorHAnsi"/>
          <w:b/>
          <w:sz w:val="24"/>
          <w:u w:val="single"/>
        </w:rPr>
      </w:pPr>
    </w:p>
    <w:p w14:paraId="32A0A7D2" w14:textId="77777777" w:rsidR="00A14762" w:rsidRPr="00DB3A1F" w:rsidRDefault="00A14762" w:rsidP="0088496A">
      <w:pPr>
        <w:spacing w:before="72" w:line="186" w:lineRule="exact"/>
        <w:ind w:right="-143"/>
        <w:rPr>
          <w:rFonts w:asciiTheme="minorHAnsi" w:hAnsiTheme="minorHAnsi" w:cstheme="minorHAnsi"/>
          <w:b/>
          <w:sz w:val="24"/>
          <w:u w:val="single"/>
        </w:rPr>
        <w:sectPr w:rsidR="00A14762" w:rsidRPr="00DB3A1F" w:rsidSect="00F11D99">
          <w:type w:val="continuous"/>
          <w:pgSz w:w="11911" w:h="16841"/>
          <w:pgMar w:top="1417" w:right="996" w:bottom="0" w:left="852" w:header="720" w:footer="720" w:gutter="0"/>
          <w:cols w:space="720"/>
        </w:sectPr>
      </w:pPr>
    </w:p>
    <w:p w14:paraId="5852FA94" w14:textId="77777777" w:rsidR="001F5450" w:rsidRDefault="001F5450" w:rsidP="0088496A">
      <w:pPr>
        <w:spacing w:before="74"/>
        <w:ind w:right="-143" w:hanging="426"/>
        <w:rPr>
          <w:rFonts w:asciiTheme="minorHAnsi" w:eastAsia="Arial" w:hAnsiTheme="minorHAnsi" w:cstheme="minorHAnsi"/>
          <w:b/>
          <w:bCs/>
          <w:color w:val="000000"/>
          <w:w w:val="102"/>
          <w:sz w:val="22"/>
          <w:szCs w:val="19"/>
        </w:rPr>
      </w:pPr>
    </w:p>
    <w:p w14:paraId="0263F110" w14:textId="77777777" w:rsidR="001F5450" w:rsidRDefault="001F5450" w:rsidP="0088496A">
      <w:pPr>
        <w:spacing w:before="74"/>
        <w:ind w:left="-1134" w:right="-143"/>
        <w:rPr>
          <w:rFonts w:asciiTheme="minorHAnsi" w:eastAsia="Arial" w:hAnsiTheme="minorHAnsi" w:cstheme="minorHAnsi"/>
          <w:b/>
          <w:bCs/>
          <w:color w:val="000000"/>
          <w:w w:val="102"/>
          <w:sz w:val="22"/>
          <w:szCs w:val="19"/>
        </w:rPr>
      </w:pPr>
    </w:p>
    <w:p w14:paraId="4F239880" w14:textId="77777777" w:rsidR="001F5450" w:rsidRDefault="001F5450" w:rsidP="0088496A">
      <w:pPr>
        <w:spacing w:before="74"/>
        <w:ind w:right="-143"/>
        <w:rPr>
          <w:rFonts w:asciiTheme="minorHAnsi" w:eastAsia="Arial" w:hAnsiTheme="minorHAnsi" w:cstheme="minorHAnsi"/>
          <w:b/>
          <w:bCs/>
          <w:color w:val="000000"/>
          <w:w w:val="102"/>
          <w:sz w:val="22"/>
          <w:szCs w:val="19"/>
        </w:rPr>
      </w:pPr>
    </w:p>
    <w:p w14:paraId="239E4E5B" w14:textId="77777777" w:rsidR="00131754" w:rsidRDefault="00131754" w:rsidP="0088496A">
      <w:pPr>
        <w:spacing w:before="74"/>
        <w:ind w:right="-143"/>
        <w:rPr>
          <w:rFonts w:asciiTheme="minorHAnsi" w:eastAsia="Arial" w:hAnsiTheme="minorHAnsi" w:cstheme="minorHAnsi"/>
          <w:b/>
          <w:bCs/>
          <w:color w:val="000000"/>
          <w:w w:val="102"/>
          <w:sz w:val="22"/>
          <w:szCs w:val="19"/>
        </w:rPr>
      </w:pPr>
    </w:p>
    <w:p w14:paraId="0B30BA1A" w14:textId="77777777" w:rsidR="001F5450" w:rsidRDefault="001F5450" w:rsidP="0088496A">
      <w:pPr>
        <w:spacing w:before="74"/>
        <w:ind w:right="-143"/>
        <w:rPr>
          <w:rFonts w:asciiTheme="minorHAnsi" w:eastAsia="Arial" w:hAnsiTheme="minorHAnsi" w:cstheme="minorHAnsi"/>
          <w:b/>
          <w:bCs/>
          <w:color w:val="000000"/>
          <w:w w:val="102"/>
          <w:sz w:val="22"/>
          <w:szCs w:val="19"/>
        </w:rPr>
      </w:pPr>
    </w:p>
    <w:p w14:paraId="67601E08" w14:textId="77777777" w:rsidR="00341839" w:rsidRDefault="00341839" w:rsidP="0088496A">
      <w:pPr>
        <w:spacing w:before="102"/>
        <w:ind w:right="-143"/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</w:pPr>
    </w:p>
    <w:p w14:paraId="6D6D07A6" w14:textId="77777777" w:rsidR="00F11D99" w:rsidRDefault="004263C6" w:rsidP="0088496A">
      <w:pPr>
        <w:spacing w:before="102"/>
        <w:ind w:right="-143"/>
      </w:pPr>
      <w:r>
        <w:rPr>
          <w:rFonts w:ascii="Arial" w:eastAsia="Arial" w:hAnsi="Arial" w:cs="Arial"/>
          <w:b/>
          <w:bCs/>
          <w:color w:val="000000"/>
          <w:w w:val="103"/>
          <w:sz w:val="19"/>
          <w:szCs w:val="19"/>
        </w:rPr>
        <w:t>SEPA-Lastschriftmandat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 </w:t>
      </w:r>
    </w:p>
    <w:p w14:paraId="0ACB56FB" w14:textId="77777777" w:rsidR="009A6AB5" w:rsidRDefault="00F11D99" w:rsidP="009A6AB5">
      <w:pPr>
        <w:ind w:right="-142"/>
        <w:rPr>
          <w:rFonts w:asciiTheme="minorHAnsi" w:eastAsia="Arial" w:hAnsiTheme="minorHAnsi" w:cstheme="minorHAnsi"/>
          <w:b/>
          <w:color w:val="000000"/>
          <w:w w:val="97"/>
          <w:sz w:val="22"/>
          <w:szCs w:val="19"/>
        </w:rPr>
      </w:pPr>
      <w:r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H</w:t>
      </w:r>
      <w:r w:rsidR="004263C6"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iermit ermächtige ich d</w:t>
      </w:r>
      <w:r w:rsidR="007C08B9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as</w:t>
      </w:r>
      <w:r w:rsidR="004263C6"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 </w:t>
      </w:r>
      <w:r w:rsidR="007C08B9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Lebendiges Lahrfeld</w:t>
      </w:r>
      <w:r w:rsidR="004263C6"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 e.V., die von mir zu zahlenden, unten</w:t>
      </w:r>
      <w:r w:rsidR="007C08B9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 xml:space="preserve"> </w:t>
      </w:r>
      <w:r w:rsidR="004263C6"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angekreuzten Betr</w:t>
      </w:r>
      <w:r w:rsidR="007C08B9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 xml:space="preserve">ag </w:t>
      </w:r>
      <w:r w:rsidR="007C08B9" w:rsidRPr="009A6AB5">
        <w:rPr>
          <w:rFonts w:asciiTheme="minorHAnsi" w:eastAsia="Arial" w:hAnsiTheme="minorHAnsi" w:cstheme="minorHAnsi"/>
          <w:b/>
          <w:color w:val="000000"/>
          <w:w w:val="97"/>
          <w:sz w:val="22"/>
          <w:szCs w:val="19"/>
        </w:rPr>
        <w:t xml:space="preserve">oder einen </w:t>
      </w:r>
    </w:p>
    <w:p w14:paraId="35D48F69" w14:textId="77777777" w:rsidR="007C08B9" w:rsidRDefault="007C08B9" w:rsidP="009A6AB5">
      <w:pPr>
        <w:ind w:right="-142"/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</w:pPr>
      <w:r w:rsidRPr="009A6AB5">
        <w:rPr>
          <w:rFonts w:asciiTheme="minorHAnsi" w:eastAsia="Arial" w:hAnsiTheme="minorHAnsi" w:cstheme="minorHAnsi"/>
          <w:b/>
          <w:color w:val="000000"/>
          <w:w w:val="97"/>
          <w:sz w:val="22"/>
          <w:szCs w:val="19"/>
        </w:rPr>
        <w:t>von mir selbst festgesetzten Beitrag</w:t>
      </w:r>
      <w:r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 xml:space="preserve"> </w:t>
      </w:r>
      <w:r w:rsidR="004263C6"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von meinem Konto mittels Lastschrift einzuziehen. Zugleich weise ich mein </w:t>
      </w:r>
    </w:p>
    <w:p w14:paraId="368E79C6" w14:textId="77777777" w:rsidR="00FC6FF8" w:rsidRDefault="004263C6" w:rsidP="009A6AB5">
      <w:pPr>
        <w:ind w:right="-142"/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</w:pPr>
      <w:r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Kreditinstitut</w:t>
      </w:r>
      <w:r w:rsidRPr="004263C6">
        <w:rPr>
          <w:rFonts w:asciiTheme="minorHAnsi" w:eastAsia="Arial" w:hAnsiTheme="minorHAnsi" w:cstheme="minorHAnsi"/>
          <w:color w:val="000000"/>
          <w:sz w:val="22"/>
          <w:szCs w:val="19"/>
        </w:rPr>
        <w:t> </w:t>
      </w:r>
      <w:r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an, die vo</w:t>
      </w:r>
      <w:r w:rsidR="009A6AB5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m Verein Lebendiges Lahrfeld e.V.</w:t>
      </w:r>
      <w:r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 auf </w:t>
      </w:r>
      <w:r w:rsidR="009A6AB5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unser</w:t>
      </w:r>
      <w:r w:rsidRPr="004263C6">
        <w:rPr>
          <w:rFonts w:asciiTheme="minorHAnsi" w:eastAsia="Arial" w:hAnsiTheme="minorHAnsi" w:cstheme="minorHAnsi"/>
          <w:color w:val="000000"/>
          <w:w w:val="97"/>
          <w:sz w:val="22"/>
          <w:szCs w:val="19"/>
        </w:rPr>
        <w:t> Konto gezogenen Lastschriften einzulösen.</w:t>
      </w:r>
    </w:p>
    <w:p w14:paraId="12E2777A" w14:textId="77777777" w:rsidR="004263C6" w:rsidRPr="00B7417B" w:rsidRDefault="004263C6" w:rsidP="0088496A">
      <w:pPr>
        <w:spacing w:before="73"/>
        <w:ind w:right="-143"/>
        <w:rPr>
          <w:rFonts w:asciiTheme="minorHAnsi" w:hAnsiTheme="minorHAnsi" w:cstheme="minorHAnsi"/>
          <w:color w:val="2F5496" w:themeColor="accent1" w:themeShade="BF"/>
          <w:sz w:val="22"/>
        </w:rPr>
      </w:pPr>
      <w:r w:rsidRPr="00B7417B">
        <w:rPr>
          <w:rFonts w:asciiTheme="minorHAnsi" w:eastAsia="Arial" w:hAnsiTheme="minorHAnsi" w:cstheme="minorHAnsi"/>
          <w:color w:val="2F5496" w:themeColor="accent1" w:themeShade="BF"/>
          <w:w w:val="96"/>
          <w:sz w:val="18"/>
          <w:szCs w:val="16"/>
        </w:rPr>
        <w:t>Hinweis: Ich kann innerhalb von acht Wochen, beginnend mit dem Belastungsdatum, die Erstattung des belasteten Betrages verlangen.</w:t>
      </w:r>
      <w:r w:rsidRPr="00B7417B">
        <w:rPr>
          <w:rFonts w:asciiTheme="minorHAnsi" w:eastAsia="Arial" w:hAnsiTheme="minorHAnsi" w:cstheme="minorHAnsi"/>
          <w:color w:val="2F5496" w:themeColor="accent1" w:themeShade="BF"/>
          <w:sz w:val="18"/>
          <w:szCs w:val="16"/>
        </w:rPr>
        <w:t> </w:t>
      </w:r>
    </w:p>
    <w:p w14:paraId="150E2EEE" w14:textId="77777777" w:rsidR="004263C6" w:rsidRPr="00B7417B" w:rsidRDefault="004263C6" w:rsidP="0088496A">
      <w:pPr>
        <w:ind w:right="-143"/>
        <w:rPr>
          <w:rFonts w:asciiTheme="minorHAnsi" w:hAnsiTheme="minorHAnsi" w:cstheme="minorHAnsi"/>
          <w:color w:val="2F5496" w:themeColor="accent1" w:themeShade="BF"/>
          <w:sz w:val="22"/>
        </w:rPr>
        <w:sectPr w:rsidR="004263C6" w:rsidRPr="00B7417B" w:rsidSect="007C08B9">
          <w:type w:val="continuous"/>
          <w:pgSz w:w="11911" w:h="16841"/>
          <w:pgMar w:top="1417" w:right="854" w:bottom="0" w:left="852" w:header="720" w:footer="720" w:gutter="0"/>
          <w:cols w:space="720"/>
        </w:sectPr>
      </w:pPr>
    </w:p>
    <w:p w14:paraId="5C2B2F5C" w14:textId="77777777" w:rsidR="004263C6" w:rsidRPr="00B7417B" w:rsidRDefault="004263C6" w:rsidP="0088496A">
      <w:pPr>
        <w:spacing w:before="35"/>
        <w:ind w:right="-367"/>
        <w:rPr>
          <w:rFonts w:asciiTheme="minorHAnsi" w:hAnsiTheme="minorHAnsi" w:cstheme="minorHAnsi"/>
          <w:color w:val="2F5496" w:themeColor="accent1" w:themeShade="BF"/>
          <w:sz w:val="22"/>
        </w:rPr>
      </w:pPr>
      <w:r w:rsidRPr="00B7417B">
        <w:rPr>
          <w:rFonts w:asciiTheme="minorHAnsi" w:eastAsia="Arial" w:hAnsiTheme="minorHAnsi" w:cstheme="minorHAnsi"/>
          <w:color w:val="2F5496" w:themeColor="accent1" w:themeShade="BF"/>
          <w:w w:val="96"/>
          <w:sz w:val="18"/>
          <w:szCs w:val="16"/>
        </w:rPr>
        <w:t>Es gelten dabei</w:t>
      </w:r>
      <w:r w:rsidR="009A6AB5">
        <w:rPr>
          <w:rFonts w:asciiTheme="minorHAnsi" w:eastAsia="Arial" w:hAnsiTheme="minorHAnsi" w:cstheme="minorHAnsi"/>
          <w:color w:val="2F5496" w:themeColor="accent1" w:themeShade="BF"/>
          <w:w w:val="96"/>
          <w:sz w:val="18"/>
          <w:szCs w:val="16"/>
        </w:rPr>
        <w:t>,</w:t>
      </w:r>
      <w:r w:rsidRPr="00B7417B">
        <w:rPr>
          <w:rFonts w:asciiTheme="minorHAnsi" w:eastAsia="Arial" w:hAnsiTheme="minorHAnsi" w:cstheme="minorHAnsi"/>
          <w:color w:val="2F5496" w:themeColor="accent1" w:themeShade="BF"/>
          <w:w w:val="96"/>
          <w:sz w:val="18"/>
          <w:szCs w:val="16"/>
        </w:rPr>
        <w:t> die mit meinem Kreditinstitut vereinbarten Bedingungen.</w:t>
      </w:r>
      <w:r w:rsidRPr="00B7417B">
        <w:rPr>
          <w:rFonts w:asciiTheme="minorHAnsi" w:eastAsia="Arial" w:hAnsiTheme="minorHAnsi" w:cstheme="minorHAnsi"/>
          <w:color w:val="2F5496" w:themeColor="accent1" w:themeShade="BF"/>
          <w:sz w:val="18"/>
          <w:szCs w:val="16"/>
        </w:rPr>
        <w:t> </w:t>
      </w:r>
    </w:p>
    <w:p w14:paraId="7FC4C086" w14:textId="77777777" w:rsidR="004263C6" w:rsidRDefault="00DD4A15" w:rsidP="0088496A">
      <w:pPr>
        <w:spacing w:line="200" w:lineRule="exact"/>
        <w:ind w:right="-3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3653174" wp14:editId="6C270289">
                <wp:simplePos x="0" y="0"/>
                <wp:positionH relativeFrom="column">
                  <wp:posOffset>-7620</wp:posOffset>
                </wp:positionH>
                <wp:positionV relativeFrom="paragraph">
                  <wp:posOffset>61594</wp:posOffset>
                </wp:positionV>
                <wp:extent cx="6507278" cy="1019175"/>
                <wp:effectExtent l="0" t="0" r="27305" b="28575"/>
                <wp:wrapNone/>
                <wp:docPr id="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7278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153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8"/>
                              <w:gridCol w:w="1683"/>
                              <w:gridCol w:w="670"/>
                              <w:gridCol w:w="1752"/>
                              <w:gridCol w:w="670"/>
                              <w:gridCol w:w="10202"/>
                            </w:tblGrid>
                            <w:tr w:rsidR="00331F48" w14:paraId="056DAF42" w14:textId="77777777" w:rsidTr="00043B7B">
                              <w:trPr>
                                <w:trHeight w:val="293"/>
                              </w:trPr>
                              <w:tc>
                                <w:tcPr>
                                  <w:tcW w:w="408" w:type="dxa"/>
                                  <w:vAlign w:val="center"/>
                                </w:tcPr>
                                <w:p w14:paraId="0F6066B7" w14:textId="77777777" w:rsidR="00331F48" w:rsidRPr="00E060D8" w:rsidRDefault="00331F48" w:rsidP="004263C6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vAlign w:val="center"/>
                                </w:tcPr>
                                <w:p w14:paraId="0051299D" w14:textId="77777777" w:rsidR="00331F48" w:rsidRPr="00E060D8" w:rsidRDefault="00331F48" w:rsidP="004263C6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 xml:space="preserve">   </w:t>
                                  </w:r>
                                  <w:r w:rsidRPr="00E060D8"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Monatsbeitrag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44B6292D" w14:textId="77777777" w:rsidR="00331F48" w:rsidRPr="004263C6" w:rsidRDefault="00331F48" w:rsidP="00E060D8">
                                  <w:pPr>
                                    <w:spacing w:before="10" w:line="199" w:lineRule="exact"/>
                                    <w:ind w:right="-567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vAlign w:val="center"/>
                                </w:tcPr>
                                <w:p w14:paraId="1B568595" w14:textId="77777777" w:rsidR="00331F48" w:rsidRPr="004263C6" w:rsidRDefault="00331F48" w:rsidP="00E060D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Jahresbeitrag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614F6C02" w14:textId="77777777" w:rsidR="00331F48" w:rsidRPr="004263C6" w:rsidRDefault="00331F48" w:rsidP="004263C6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2" w:type="dxa"/>
                                </w:tcPr>
                                <w:p w14:paraId="3EEF827C" w14:textId="77777777" w:rsidR="00331F48" w:rsidRPr="004263C6" w:rsidRDefault="00331F48" w:rsidP="004263C6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331F48" w14:paraId="5BC17F7D" w14:textId="77777777" w:rsidTr="00397DD5">
                              <w:trPr>
                                <w:trHeight w:val="293"/>
                              </w:trPr>
                              <w:tc>
                                <w:tcPr>
                                  <w:tcW w:w="408" w:type="dxa"/>
                                  <w:vAlign w:val="center"/>
                                </w:tcPr>
                                <w:p w14:paraId="5BE93325" w14:textId="77777777" w:rsidR="00331F48" w:rsidRPr="00E060D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vAlign w:val="center"/>
                                </w:tcPr>
                                <w:p w14:paraId="1C5BE6D0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 xml:space="preserve">        1, 00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vAlign w:val="center"/>
                                </w:tcPr>
                                <w:p w14:paraId="0CB28146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vAlign w:val="center"/>
                                </w:tcPr>
                                <w:p w14:paraId="37160763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 xml:space="preserve">    </w:t>
                                  </w: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12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,00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vAlign w:val="center"/>
                                </w:tcPr>
                                <w:p w14:paraId="63263A34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  <w:tc>
                                <w:tcPr>
                                  <w:tcW w:w="10202" w:type="dxa"/>
                                  <w:vAlign w:val="center"/>
                                </w:tcPr>
                                <w:p w14:paraId="4C93C38B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Wird einmalig zum 15.1. jeden Jahres per Lastschrift abgebucht</w:t>
                                  </w:r>
                                </w:p>
                              </w:tc>
                            </w:tr>
                            <w:tr w:rsidR="00331F48" w14:paraId="2B2EF776" w14:textId="77777777" w:rsidTr="00397DD5">
                              <w:trPr>
                                <w:trHeight w:val="293"/>
                              </w:trPr>
                              <w:tc>
                                <w:tcPr>
                                  <w:tcW w:w="408" w:type="dxa"/>
                                  <w:vAlign w:val="center"/>
                                </w:tcPr>
                                <w:p w14:paraId="2944D001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vAlign w:val="center"/>
                                </w:tcPr>
                                <w:p w14:paraId="4FEC77ED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>Tragen sie selbst ein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vAlign w:val="center"/>
                                </w:tcPr>
                                <w:p w14:paraId="3DC19677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vAlign w:val="center"/>
                                </w:tcPr>
                                <w:p w14:paraId="46B62521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Gesamtsumme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54BB2AEB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2" w:type="dxa"/>
                                  <w:vAlign w:val="center"/>
                                </w:tcPr>
                                <w:p w14:paraId="2B6A6199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</w:tr>
                            <w:tr w:rsidR="00331F48" w14:paraId="691C6152" w14:textId="77777777" w:rsidTr="00397DD5">
                              <w:trPr>
                                <w:trHeight w:val="293"/>
                              </w:trPr>
                              <w:tc>
                                <w:tcPr>
                                  <w:tcW w:w="408" w:type="dxa"/>
                                  <w:vAlign w:val="center"/>
                                </w:tcPr>
                                <w:p w14:paraId="43D82B48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3" w:type="dxa"/>
                                  <w:vAlign w:val="center"/>
                                </w:tcPr>
                                <w:p w14:paraId="57013296" w14:textId="77777777" w:rsid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  <w:p w14:paraId="63FE7EA1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  <w:t xml:space="preserve">             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vAlign w:val="center"/>
                                </w:tcPr>
                                <w:p w14:paraId="354CD409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8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vAlign w:val="center"/>
                                </w:tcPr>
                                <w:p w14:paraId="5F6F262C" w14:textId="77777777" w:rsidR="00331F48" w:rsidRPr="004263C6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vAlign w:val="center"/>
                                </w:tcPr>
                                <w:p w14:paraId="46185C12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24"/>
                                    </w:rPr>
                                    <w:t>Euro</w:t>
                                  </w:r>
                                </w:p>
                              </w:tc>
                              <w:tc>
                                <w:tcPr>
                                  <w:tcW w:w="10202" w:type="dxa"/>
                                  <w:vAlign w:val="center"/>
                                </w:tcPr>
                                <w:p w14:paraId="2F910292" w14:textId="77777777" w:rsidR="00331F48" w:rsidRPr="00331F48" w:rsidRDefault="00331F48" w:rsidP="00331F48">
                                  <w:pPr>
                                    <w:spacing w:before="10" w:line="199" w:lineRule="exact"/>
                                    <w:ind w:right="-567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  <w:r w:rsidRPr="00331F48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Wird einmalig zum 15.1. jeden Jahres per Lastschrift abgebucht</w:t>
                                  </w:r>
                                </w:p>
                              </w:tc>
                            </w:tr>
                          </w:tbl>
                          <w:p w14:paraId="00CE6F2B" w14:textId="77777777" w:rsidR="004263C6" w:rsidRDefault="004263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53174" id="Text Box 34" o:spid="_x0000_s1029" type="#_x0000_t202" style="position:absolute;margin-left:-.6pt;margin-top:4.85pt;width:512.4pt;height:80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">
                <v:textbox>
                  <w:txbxContent>
                    <w:tbl>
                      <w:tblPr>
                        <w:tblStyle w:val="Tabellenraster"/>
                        <w:tblW w:w="15385" w:type="dxa"/>
                        <w:tblLook w:val="04A0" w:firstRow="1" w:lastRow="0" w:firstColumn="1" w:lastColumn="0" w:noHBand="0" w:noVBand="1"/>
                      </w:tblPr>
                      <w:tblGrid>
                        <w:gridCol w:w="408"/>
                        <w:gridCol w:w="1683"/>
                        <w:gridCol w:w="670"/>
                        <w:gridCol w:w="1752"/>
                        <w:gridCol w:w="670"/>
                        <w:gridCol w:w="10202"/>
                      </w:tblGrid>
                      <w:tr w:rsidR="00331F48" w14:paraId="056DAF42" w14:textId="77777777" w:rsidTr="00043B7B">
                        <w:trPr>
                          <w:trHeight w:val="293"/>
                        </w:trPr>
                        <w:tc>
                          <w:tcPr>
                            <w:tcW w:w="408" w:type="dxa"/>
                            <w:vAlign w:val="center"/>
                          </w:tcPr>
                          <w:p w14:paraId="0F6066B7" w14:textId="77777777" w:rsidR="00331F48" w:rsidRPr="00E060D8" w:rsidRDefault="00331F48" w:rsidP="004263C6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  <w:vAlign w:val="center"/>
                          </w:tcPr>
                          <w:p w14:paraId="0051299D" w14:textId="77777777" w:rsidR="00331F48" w:rsidRPr="00E060D8" w:rsidRDefault="00331F48" w:rsidP="004263C6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  </w:t>
                            </w:r>
                            <w:r w:rsidRPr="00E060D8"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Monatsbeitrag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44B6292D" w14:textId="77777777" w:rsidR="00331F48" w:rsidRPr="004263C6" w:rsidRDefault="00331F48" w:rsidP="00E060D8">
                            <w:pPr>
                              <w:spacing w:before="10" w:line="199" w:lineRule="exact"/>
                              <w:ind w:right="-567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vAlign w:val="center"/>
                          </w:tcPr>
                          <w:p w14:paraId="1B568595" w14:textId="77777777" w:rsidR="00331F48" w:rsidRPr="004263C6" w:rsidRDefault="00331F48" w:rsidP="00E060D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Jahresbeitrag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614F6C02" w14:textId="77777777" w:rsidR="00331F48" w:rsidRPr="004263C6" w:rsidRDefault="00331F48" w:rsidP="004263C6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10202" w:type="dxa"/>
                          </w:tcPr>
                          <w:p w14:paraId="3EEF827C" w14:textId="77777777" w:rsidR="00331F48" w:rsidRPr="004263C6" w:rsidRDefault="00331F48" w:rsidP="004263C6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331F48" w14:paraId="5BC17F7D" w14:textId="77777777" w:rsidTr="00397DD5">
                        <w:trPr>
                          <w:trHeight w:val="293"/>
                        </w:trPr>
                        <w:tc>
                          <w:tcPr>
                            <w:tcW w:w="408" w:type="dxa"/>
                            <w:vAlign w:val="center"/>
                          </w:tcPr>
                          <w:p w14:paraId="5BE93325" w14:textId="77777777" w:rsidR="00331F48" w:rsidRPr="00E060D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  <w:vAlign w:val="center"/>
                          </w:tcPr>
                          <w:p w14:paraId="1C5BE6D0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       1, 00</w:t>
                            </w:r>
                          </w:p>
                        </w:tc>
                        <w:tc>
                          <w:tcPr>
                            <w:tcW w:w="670" w:type="dxa"/>
                            <w:vAlign w:val="center"/>
                          </w:tcPr>
                          <w:p w14:paraId="0CB28146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Euro</w:t>
                            </w:r>
                          </w:p>
                        </w:tc>
                        <w:tc>
                          <w:tcPr>
                            <w:tcW w:w="1752" w:type="dxa"/>
                            <w:vAlign w:val="center"/>
                          </w:tcPr>
                          <w:p w14:paraId="37160763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   </w:t>
                            </w: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,00</w:t>
                            </w:r>
                          </w:p>
                        </w:tc>
                        <w:tc>
                          <w:tcPr>
                            <w:tcW w:w="670" w:type="dxa"/>
                            <w:vAlign w:val="center"/>
                          </w:tcPr>
                          <w:p w14:paraId="63263A34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Euro</w:t>
                            </w:r>
                          </w:p>
                        </w:tc>
                        <w:tc>
                          <w:tcPr>
                            <w:tcW w:w="10202" w:type="dxa"/>
                            <w:vAlign w:val="center"/>
                          </w:tcPr>
                          <w:p w14:paraId="4C93C38B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Wird einmalig zum 15.1. jeden Jahres per Lastschrift abgebucht</w:t>
                            </w:r>
                          </w:p>
                        </w:tc>
                      </w:tr>
                      <w:tr w:rsidR="00331F48" w14:paraId="2B2EF776" w14:textId="77777777" w:rsidTr="00397DD5">
                        <w:trPr>
                          <w:trHeight w:val="293"/>
                        </w:trPr>
                        <w:tc>
                          <w:tcPr>
                            <w:tcW w:w="408" w:type="dxa"/>
                            <w:vAlign w:val="center"/>
                          </w:tcPr>
                          <w:p w14:paraId="2944D001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  <w:vAlign w:val="center"/>
                          </w:tcPr>
                          <w:p w14:paraId="4FEC77ED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>Tragen sie selbst ein</w:t>
                            </w:r>
                          </w:p>
                        </w:tc>
                        <w:tc>
                          <w:tcPr>
                            <w:tcW w:w="670" w:type="dxa"/>
                            <w:vAlign w:val="center"/>
                          </w:tcPr>
                          <w:p w14:paraId="3DC19677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vAlign w:val="center"/>
                          </w:tcPr>
                          <w:p w14:paraId="46B62521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Gesamtsumme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54BB2AEB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10202" w:type="dxa"/>
                            <w:vAlign w:val="center"/>
                          </w:tcPr>
                          <w:p w14:paraId="2B6A6199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</w:tr>
                      <w:tr w:rsidR="00331F48" w14:paraId="691C6152" w14:textId="77777777" w:rsidTr="00397DD5">
                        <w:trPr>
                          <w:trHeight w:val="293"/>
                        </w:trPr>
                        <w:tc>
                          <w:tcPr>
                            <w:tcW w:w="408" w:type="dxa"/>
                            <w:vAlign w:val="center"/>
                          </w:tcPr>
                          <w:p w14:paraId="43D82B48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83" w:type="dxa"/>
                            <w:vAlign w:val="center"/>
                          </w:tcPr>
                          <w:p w14:paraId="57013296" w14:textId="77777777" w:rsid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</w:t>
                            </w:r>
                          </w:p>
                          <w:p w14:paraId="63FE7EA1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            </w:t>
                            </w:r>
                          </w:p>
                        </w:tc>
                        <w:tc>
                          <w:tcPr>
                            <w:tcW w:w="670" w:type="dxa"/>
                            <w:vAlign w:val="center"/>
                          </w:tcPr>
                          <w:p w14:paraId="354CD409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Euro</w:t>
                            </w:r>
                          </w:p>
                        </w:tc>
                        <w:tc>
                          <w:tcPr>
                            <w:tcW w:w="1752" w:type="dxa"/>
                            <w:vAlign w:val="center"/>
                          </w:tcPr>
                          <w:p w14:paraId="5F6F262C" w14:textId="77777777" w:rsidR="00331F48" w:rsidRPr="004263C6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670" w:type="dxa"/>
                            <w:vAlign w:val="center"/>
                          </w:tcPr>
                          <w:p w14:paraId="46185C12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Euro</w:t>
                            </w:r>
                          </w:p>
                        </w:tc>
                        <w:tc>
                          <w:tcPr>
                            <w:tcW w:w="10202" w:type="dxa"/>
                            <w:vAlign w:val="center"/>
                          </w:tcPr>
                          <w:p w14:paraId="2F910292" w14:textId="77777777" w:rsidR="00331F48" w:rsidRPr="00331F48" w:rsidRDefault="00331F48" w:rsidP="00331F48">
                            <w:pPr>
                              <w:spacing w:before="10" w:line="199" w:lineRule="exact"/>
                              <w:ind w:right="-567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331F48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Wird einmalig zum 15.1. jeden Jahres per Lastschrift abgebucht</w:t>
                            </w:r>
                          </w:p>
                        </w:tc>
                      </w:tr>
                    </w:tbl>
                    <w:p w14:paraId="00CE6F2B" w14:textId="77777777" w:rsidR="004263C6" w:rsidRDefault="004263C6"/>
                  </w:txbxContent>
                </v:textbox>
              </v:shape>
            </w:pict>
          </mc:Fallback>
        </mc:AlternateContent>
      </w:r>
    </w:p>
    <w:p w14:paraId="3A1AC84B" w14:textId="77777777" w:rsidR="00FC6FF8" w:rsidRDefault="00FC6FF8" w:rsidP="0088496A">
      <w:pPr>
        <w:spacing w:line="200" w:lineRule="exact"/>
        <w:ind w:right="-367"/>
      </w:pPr>
    </w:p>
    <w:p w14:paraId="3082C994" w14:textId="77777777" w:rsidR="00FC6FF8" w:rsidRDefault="00FC6FF8" w:rsidP="0088496A">
      <w:pPr>
        <w:spacing w:line="200" w:lineRule="exact"/>
        <w:ind w:right="-367"/>
      </w:pPr>
    </w:p>
    <w:p w14:paraId="247BEE8F" w14:textId="77777777" w:rsidR="00FC6FF8" w:rsidRDefault="00FC6FF8" w:rsidP="0088496A">
      <w:pPr>
        <w:spacing w:line="200" w:lineRule="exact"/>
        <w:ind w:right="-367"/>
      </w:pPr>
    </w:p>
    <w:p w14:paraId="417BBBD7" w14:textId="77777777" w:rsidR="00FC6FF8" w:rsidRDefault="00043B7B" w:rsidP="0088496A">
      <w:pPr>
        <w:spacing w:line="200" w:lineRule="exact"/>
        <w:ind w:right="-3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F9921FB" wp14:editId="20B9565A">
                <wp:simplePos x="0" y="0"/>
                <wp:positionH relativeFrom="column">
                  <wp:posOffset>363855</wp:posOffset>
                </wp:positionH>
                <wp:positionV relativeFrom="paragraph">
                  <wp:posOffset>86995</wp:posOffset>
                </wp:positionV>
                <wp:extent cx="104775" cy="209550"/>
                <wp:effectExtent l="19050" t="19050" r="47625" b="3810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C3C5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28.65pt;margin-top:6.85pt;width:8.25pt;height:16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" strokecolor="black [3213]" strokeweight="2.25pt">
                <v:stroke endarrow="block" joinstyle="miter"/>
              </v:shape>
            </w:pict>
          </mc:Fallback>
        </mc:AlternateContent>
      </w:r>
      <w:r w:rsidR="00331F48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1328F12" wp14:editId="0BA746E3">
                <wp:simplePos x="0" y="0"/>
                <wp:positionH relativeFrom="column">
                  <wp:posOffset>2792730</wp:posOffset>
                </wp:positionH>
                <wp:positionV relativeFrom="paragraph">
                  <wp:posOffset>96520</wp:posOffset>
                </wp:positionV>
                <wp:extent cx="114300" cy="209550"/>
                <wp:effectExtent l="38100" t="19050" r="19050" b="381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58647" id="Gerade Verbindung mit Pfeil 7" o:spid="_x0000_s1026" type="#_x0000_t32" style="position:absolute;margin-left:219.9pt;margin-top:7.6pt;width:9pt;height:16.5pt;flip:x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" strokecolor="black [3213]" strokeweight="2.25pt">
                <v:stroke endarrow="block" joinstyle="miter"/>
              </v:shape>
            </w:pict>
          </mc:Fallback>
        </mc:AlternateContent>
      </w:r>
    </w:p>
    <w:p w14:paraId="42E2036B" w14:textId="77777777" w:rsidR="00FC6FF8" w:rsidRDefault="00FC6FF8" w:rsidP="0088496A">
      <w:pPr>
        <w:spacing w:line="200" w:lineRule="exact"/>
        <w:ind w:right="-367"/>
      </w:pPr>
    </w:p>
    <w:p w14:paraId="73A9F151" w14:textId="77777777" w:rsidR="00FC6FF8" w:rsidRDefault="00FC6FF8" w:rsidP="0088496A">
      <w:pPr>
        <w:spacing w:line="200" w:lineRule="exact"/>
        <w:ind w:right="-367"/>
      </w:pPr>
    </w:p>
    <w:p w14:paraId="599B9B46" w14:textId="77777777" w:rsidR="00FC6FF8" w:rsidRDefault="00FC6FF8" w:rsidP="0088496A">
      <w:pPr>
        <w:spacing w:line="200" w:lineRule="exact"/>
        <w:ind w:right="-367"/>
      </w:pPr>
    </w:p>
    <w:p w14:paraId="41A0A72B" w14:textId="77777777" w:rsidR="00FC6FF8" w:rsidRDefault="00E060D8" w:rsidP="0088496A">
      <w:pPr>
        <w:spacing w:line="200" w:lineRule="exact"/>
        <w:ind w:right="-3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B571F6D" wp14:editId="485D56FA">
                <wp:simplePos x="0" y="0"/>
                <wp:positionH relativeFrom="column">
                  <wp:posOffset>-17145</wp:posOffset>
                </wp:positionH>
                <wp:positionV relativeFrom="paragraph">
                  <wp:posOffset>102870</wp:posOffset>
                </wp:positionV>
                <wp:extent cx="6516370" cy="2023110"/>
                <wp:effectExtent l="0" t="0" r="17780" b="1524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02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96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09"/>
                              <w:gridCol w:w="141"/>
                              <w:gridCol w:w="249"/>
                              <w:gridCol w:w="217"/>
                              <w:gridCol w:w="291"/>
                              <w:gridCol w:w="141"/>
                              <w:gridCol w:w="322"/>
                              <w:gridCol w:w="321"/>
                              <w:gridCol w:w="321"/>
                              <w:gridCol w:w="321"/>
                              <w:gridCol w:w="321"/>
                              <w:gridCol w:w="321"/>
                              <w:gridCol w:w="321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06"/>
                              <w:gridCol w:w="314"/>
                            </w:tblGrid>
                            <w:tr w:rsidR="00A87939" w14:paraId="4F9FF4E7" w14:textId="77777777" w:rsidTr="008269C4">
                              <w:trPr>
                                <w:trHeight w:val="420"/>
                              </w:trPr>
                              <w:tc>
                                <w:tcPr>
                                  <w:tcW w:w="255" w:type="dxa"/>
                                  <w:gridSpan w:val="5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3B08713" w14:textId="77777777" w:rsidR="00A87939" w:rsidRPr="009A6AB5" w:rsidRDefault="00A87939" w:rsidP="00A25D26">
                                  <w:pPr>
                                    <w:spacing w:line="200" w:lineRule="exact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9A6AB5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Name der Bank: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5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63AB995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5EE6ADF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686D829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E1F6CFE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6A52CC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9B3CCB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1C0B2E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89C8437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788F73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C80CC86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4331ED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8325F17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F76D87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D5BF2C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B7E6FB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C90F077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F65BA0E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C9F871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F0EA605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003E2D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022F1FB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7A9FEC6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</w:tr>
                            <w:tr w:rsidR="00AF06C9" w14:paraId="5CDDC11F" w14:textId="77777777" w:rsidTr="00AF06C9">
                              <w:trPr>
                                <w:trHeight w:val="227"/>
                              </w:trPr>
                              <w:tc>
                                <w:tcPr>
                                  <w:tcW w:w="64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832F3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1B81186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D851DC3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6D3CB1B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623C205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D7135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A0E6639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5745C3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C029D1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509561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7F7BE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EC17309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E66EE91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DDB29C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BDDE5B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C1BEE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5C634E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FE7911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B570F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8BBEFF3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F121E9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9AE98F3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A2E69AF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993C6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EAE655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72064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868C06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5AA99DE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</w:tr>
                            <w:tr w:rsidR="00AF06C9" w14:paraId="069B9AE4" w14:textId="77777777" w:rsidTr="00AF06C9">
                              <w:trPr>
                                <w:trHeight w:val="600"/>
                              </w:trPr>
                              <w:tc>
                                <w:tcPr>
                                  <w:tcW w:w="75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246BC8B" w14:textId="77777777" w:rsidR="00B7417B" w:rsidRPr="009A6AB5" w:rsidRDefault="00B7417B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9A6AB5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IBAN: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EBC0B1F" w14:textId="77777777" w:rsidR="00B7417B" w:rsidRPr="001E19F4" w:rsidRDefault="001E19F4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E19F4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F0369F1" w14:textId="77777777" w:rsidR="00B7417B" w:rsidRPr="001E19F4" w:rsidRDefault="001E19F4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E19F4">
                                    <w:rPr>
                                      <w:rFonts w:asciiTheme="minorHAnsi" w:hAnsiTheme="minorHAnsi"/>
                                      <w:b/>
                                      <w:sz w:val="24"/>
                                      <w:szCs w:val="2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043FE8" w14:textId="77777777" w:rsidR="00B7417B" w:rsidRPr="00A25D26" w:rsidRDefault="00B7417B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B147CC6" w14:textId="77777777" w:rsidR="00B7417B" w:rsidRPr="00A25D26" w:rsidRDefault="00B7417B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C039B6F" w14:textId="77777777" w:rsidR="00B7417B" w:rsidRPr="00A25D26" w:rsidRDefault="00B7417B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16ED38D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B6CD72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6F466C1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916D9DE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B11F18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202C8E4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FE19F55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DAA44CF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81EBD9A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E5C6EED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18337E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7C47DB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CDD89A8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9F6B77D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EA1EDD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8AEBFDB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302F78C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3DF782C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F12004F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A2BCC1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E2FFAB9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B27768" w14:textId="77777777" w:rsidR="00B7417B" w:rsidRDefault="00B7417B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</w:tr>
                            <w:tr w:rsidR="00AF06C9" w14:paraId="7AED3FD3" w14:textId="77777777" w:rsidTr="00AF06C9">
                              <w:trPr>
                                <w:trHeight w:val="227"/>
                              </w:trPr>
                              <w:tc>
                                <w:tcPr>
                                  <w:tcW w:w="64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A91C29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4E309A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4F6FE1F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27FE80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FF4CBE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D402136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046CD7E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7460915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4D727D9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D2072A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0DBE4D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EE7A48F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7A0FD9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62D0BB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927CD3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46F981F0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CFAB9C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9B65FE9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8A4C4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9D297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04BB23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3018E00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DB1668B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9B7ECD1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004CD6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13484967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734A040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F49B0F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</w:tr>
                            <w:tr w:rsidR="00A87939" w14:paraId="16A3E16E" w14:textId="77777777" w:rsidTr="008269C4">
                              <w:trPr>
                                <w:trHeight w:val="397"/>
                              </w:trPr>
                              <w:tc>
                                <w:tcPr>
                                  <w:tcW w:w="255" w:type="dxa"/>
                                  <w:gridSpan w:val="9"/>
                                  <w:vAlign w:val="center"/>
                                </w:tcPr>
                                <w:p w14:paraId="7AB67663" w14:textId="77777777" w:rsidR="00A87939" w:rsidRPr="009A6AB5" w:rsidRDefault="00A87939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9A6AB5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Kontoinhaber (Blockschrift):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 w14:paraId="44E8B42B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5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E54A75F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0A5A183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D31C25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8F90302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3F537B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1677F70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A90AD41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B53479E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4EF4A4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B020D8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8CE4F5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DC74960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156B041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5B4994A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C696008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95FCED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151134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D41AA2C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B2A08E3" w14:textId="77777777" w:rsidR="00A87939" w:rsidRDefault="00A87939" w:rsidP="00FC6FF8">
                                  <w:pPr>
                                    <w:spacing w:line="200" w:lineRule="exact"/>
                                    <w:jc w:val="both"/>
                                  </w:pPr>
                                </w:p>
                              </w:tc>
                            </w:tr>
                            <w:tr w:rsidR="00A87939" w14:paraId="637E0A71" w14:textId="77777777" w:rsidTr="008269C4">
                              <w:trPr>
                                <w:trHeight w:val="624"/>
                              </w:trPr>
                              <w:tc>
                                <w:tcPr>
                                  <w:tcW w:w="255" w:type="dxa"/>
                                  <w:gridSpan w:val="9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14:paraId="280C0145" w14:textId="77777777" w:rsidR="00A87939" w:rsidRPr="00341839" w:rsidRDefault="00A87939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 w:rsidRPr="00341839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</w:rPr>
                                    <w:t>Menden, den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gridSpan w:val="19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14:paraId="6F997267" w14:textId="77777777" w:rsidR="00A87939" w:rsidRPr="00341839" w:rsidRDefault="00A126BC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</w:rPr>
                                    <w:t xml:space="preserve">                      </w:t>
                                  </w:r>
                                  <w:r w:rsidR="00A87939" w:rsidRPr="00341839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</w:rPr>
                                    <w:t>Unterschrift:</w:t>
                                  </w: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CC6DE6A" w14:textId="77777777" w:rsidR="00A87939" w:rsidRPr="00A25D26" w:rsidRDefault="00A87939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44F723C" w14:textId="77777777" w:rsidR="00A87939" w:rsidRPr="00A25D26" w:rsidRDefault="00A87939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6DE26AA" w14:textId="77777777" w:rsidR="00A87939" w:rsidRPr="00A25D26" w:rsidRDefault="00A87939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c>
                            </w:tr>
                            <w:tr w:rsidR="00B7417B" w14:paraId="05D412CB" w14:textId="77777777" w:rsidTr="008269C4">
                              <w:trPr>
                                <w:trHeight w:val="624"/>
                              </w:trPr>
                              <w:tc>
                                <w:tcPr>
                                  <w:tcW w:w="255" w:type="dxa"/>
                                  <w:gridSpan w:val="31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5638436" w14:textId="77777777" w:rsidR="00B7417B" w:rsidRPr="00B7417B" w:rsidRDefault="00B7417B" w:rsidP="00FC6FF8">
                                  <w:pPr>
                                    <w:spacing w:line="200" w:lineRule="exact"/>
                                    <w:jc w:val="both"/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</w:pPr>
                                  <w:r w:rsidRPr="00B7417B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Zur </w:t>
                                  </w:r>
                                  <w:r w:rsidR="00E021B6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>Aufnahmeantrag</w:t>
                                  </w:r>
                                  <w:r w:rsidRPr="00B7417B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</w:rPr>
                                    <w:t xml:space="preserve"> gehören auch neuer DSGVO auch die weiteren Erklärungen zum Datenschutz und zur Verwendung von Daten und Fotos in diversen Medien. Bitte auch diese sorgfältig lesen und bestätigen. </w:t>
                                  </w:r>
                                </w:p>
                              </w:tc>
                            </w:tr>
                          </w:tbl>
                          <w:p w14:paraId="33E19CEF" w14:textId="77777777" w:rsidR="00FC6FF8" w:rsidRDefault="00FC6F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71F6D" id="Text Box 35" o:spid="_x0000_s1030" type="#_x0000_t202" style="position:absolute;margin-left:-1.35pt;margin-top:8.1pt;width:513.1pt;height:159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">
                <v:textbox>
                  <w:txbxContent>
                    <w:tbl>
                      <w:tblPr>
                        <w:tblStyle w:val="Tabellenraster"/>
                        <w:tblW w:w="9612" w:type="dxa"/>
                        <w:tblLook w:val="04A0" w:firstRow="1" w:lastRow="0" w:firstColumn="1" w:lastColumn="0" w:noHBand="0" w:noVBand="1"/>
                      </w:tblPr>
                      <w:tblGrid>
                        <w:gridCol w:w="809"/>
                        <w:gridCol w:w="141"/>
                        <w:gridCol w:w="249"/>
                        <w:gridCol w:w="217"/>
                        <w:gridCol w:w="291"/>
                        <w:gridCol w:w="141"/>
                        <w:gridCol w:w="322"/>
                        <w:gridCol w:w="321"/>
                        <w:gridCol w:w="321"/>
                        <w:gridCol w:w="321"/>
                        <w:gridCol w:w="321"/>
                        <w:gridCol w:w="321"/>
                        <w:gridCol w:w="321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06"/>
                        <w:gridCol w:w="314"/>
                      </w:tblGrid>
                      <w:tr w:rsidR="00A87939" w14:paraId="4F9FF4E7" w14:textId="77777777" w:rsidTr="008269C4">
                        <w:trPr>
                          <w:trHeight w:val="420"/>
                        </w:trPr>
                        <w:tc>
                          <w:tcPr>
                            <w:tcW w:w="255" w:type="dxa"/>
                            <w:gridSpan w:val="5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3B08713" w14:textId="77777777" w:rsidR="00A87939" w:rsidRPr="009A6AB5" w:rsidRDefault="00A87939" w:rsidP="00A25D26">
                            <w:pPr>
                              <w:spacing w:line="200" w:lineRule="exact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A6AB5">
                              <w:rPr>
                                <w:rFonts w:asciiTheme="minorHAnsi" w:hAnsiTheme="minorHAnsi"/>
                                <w:b/>
                              </w:rPr>
                              <w:t>Name der Bank:</w:t>
                            </w:r>
                          </w:p>
                        </w:tc>
                        <w:tc>
                          <w:tcPr>
                            <w:tcW w:w="255" w:type="dxa"/>
                            <w:gridSpan w:val="5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463AB995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5EE6ADF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686D829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E1F6CFE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6A52CC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9B3CCB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1C0B2E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89C8437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788F73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C80CC86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4331ED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8325F17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F76D87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D5BF2C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B7E6FB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C90F077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F65BA0E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C9F871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F0EA605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003E2D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022F1FB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7A9FEC6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</w:tr>
                      <w:tr w:rsidR="00AF06C9" w14:paraId="5CDDC11F" w14:textId="77777777" w:rsidTr="00AF06C9">
                        <w:trPr>
                          <w:trHeight w:val="227"/>
                        </w:trPr>
                        <w:tc>
                          <w:tcPr>
                            <w:tcW w:w="64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6832F3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31B81186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D851DC3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6D3CB1B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623C205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D7135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A0E6639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5745C3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C029D1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509561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7F7BE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EC17309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E66EE91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DDB29C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BDDE5B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C1BEE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5C634E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FE7911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B570F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8BBEFF3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F121E9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9AE98F3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A2E69AF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993C6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EAE655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72064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868C06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5AA99DE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</w:tr>
                      <w:tr w:rsidR="00AF06C9" w14:paraId="069B9AE4" w14:textId="77777777" w:rsidTr="00AF06C9">
                        <w:trPr>
                          <w:trHeight w:val="600"/>
                        </w:trPr>
                        <w:tc>
                          <w:tcPr>
                            <w:tcW w:w="75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246BC8B" w14:textId="77777777" w:rsidR="00B7417B" w:rsidRPr="009A6AB5" w:rsidRDefault="00B7417B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A6AB5">
                              <w:rPr>
                                <w:rFonts w:asciiTheme="minorHAnsi" w:hAnsiTheme="minorHAnsi"/>
                                <w:b/>
                              </w:rPr>
                              <w:t>IBAN:</w:t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EBC0B1F" w14:textId="77777777" w:rsidR="00B7417B" w:rsidRPr="001E19F4" w:rsidRDefault="001E19F4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E19F4">
                              <w:rPr>
                                <w:rFonts w:asciiTheme="minorHAnsi" w:hAnsiTheme="minorHAnsi"/>
                                <w:b/>
                                <w:sz w:val="24"/>
                                <w:szCs w:val="2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F0369F1" w14:textId="77777777" w:rsidR="00B7417B" w:rsidRPr="001E19F4" w:rsidRDefault="001E19F4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E19F4">
                              <w:rPr>
                                <w:rFonts w:asciiTheme="minorHAnsi" w:hAnsiTheme="minorHAnsi"/>
                                <w:b/>
                                <w:sz w:val="24"/>
                                <w:szCs w:val="2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043FE8" w14:textId="77777777" w:rsidR="00B7417B" w:rsidRPr="00A25D26" w:rsidRDefault="00B7417B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B147CC6" w14:textId="77777777" w:rsidR="00B7417B" w:rsidRPr="00A25D26" w:rsidRDefault="00B7417B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3C039B6F" w14:textId="77777777" w:rsidR="00B7417B" w:rsidRPr="00A25D26" w:rsidRDefault="00B7417B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716ED38D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B6CD72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6F466C1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916D9DE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CB11F18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3202C8E4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2FE19F55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7DAA44CF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081EBD9A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E5C6EED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5B18337E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4A7C47DB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1CDD89A8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79F6B77D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EA1EDD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18AEBFDB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0302F78C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23DF782C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4F12004F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A2BCC1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7E2FFAB9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bottom w:val="single" w:sz="4" w:space="0" w:color="auto"/>
                            </w:tcBorders>
                          </w:tcPr>
                          <w:p w14:paraId="11B27768" w14:textId="77777777" w:rsidR="00B7417B" w:rsidRDefault="00B7417B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</w:tr>
                      <w:tr w:rsidR="00AF06C9" w14:paraId="7AED3FD3" w14:textId="77777777" w:rsidTr="00AF06C9">
                        <w:trPr>
                          <w:trHeight w:val="227"/>
                        </w:trPr>
                        <w:tc>
                          <w:tcPr>
                            <w:tcW w:w="64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A91C29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64E309A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4F6FE1F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427FE80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FF4CBE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D402136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046CD7E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7460915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4D727D9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D2072A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0DBE4D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EE7A48F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7A0FD9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62D0BB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927CD3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46F981F0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CFAB9C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9B65FE9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8A4C4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9D297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04BB23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3018E00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DB1668B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9B7ECD1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004CD6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13484967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734A040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F49B0F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</w:tr>
                      <w:tr w:rsidR="00A87939" w14:paraId="16A3E16E" w14:textId="77777777" w:rsidTr="008269C4">
                        <w:trPr>
                          <w:trHeight w:val="397"/>
                        </w:trPr>
                        <w:tc>
                          <w:tcPr>
                            <w:tcW w:w="255" w:type="dxa"/>
                            <w:gridSpan w:val="9"/>
                            <w:vAlign w:val="center"/>
                          </w:tcPr>
                          <w:p w14:paraId="7AB67663" w14:textId="77777777" w:rsidR="00A87939" w:rsidRPr="009A6AB5" w:rsidRDefault="00A87939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9A6AB5">
                              <w:rPr>
                                <w:rFonts w:asciiTheme="minorHAnsi" w:hAnsiTheme="minorHAnsi"/>
                                <w:b/>
                              </w:rPr>
                              <w:t>Kontoinhaber (Blockschrift):</w:t>
                            </w:r>
                          </w:p>
                        </w:tc>
                        <w:tc>
                          <w:tcPr>
                            <w:tcW w:w="255" w:type="dxa"/>
                            <w:gridSpan w:val="3"/>
                            <w:tcBorders>
                              <w:right w:val="nil"/>
                            </w:tcBorders>
                          </w:tcPr>
                          <w:p w14:paraId="44E8B42B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5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E54A75F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0A5A183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D31C25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8F90302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3F537B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1677F70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A90AD41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B53479E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4EF4A4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B020D8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8CE4F5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DC74960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156B041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5B4994A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C696008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195FCED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151134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D41AA2C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B2A08E3" w14:textId="77777777" w:rsidR="00A87939" w:rsidRDefault="00A87939" w:rsidP="00FC6FF8">
                            <w:pPr>
                              <w:spacing w:line="200" w:lineRule="exact"/>
                              <w:jc w:val="both"/>
                            </w:pPr>
                          </w:p>
                        </w:tc>
                      </w:tr>
                      <w:tr w:rsidR="00A87939" w14:paraId="637E0A71" w14:textId="77777777" w:rsidTr="008269C4">
                        <w:trPr>
                          <w:trHeight w:val="624"/>
                        </w:trPr>
                        <w:tc>
                          <w:tcPr>
                            <w:tcW w:w="255" w:type="dxa"/>
                            <w:gridSpan w:val="9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14:paraId="280C0145" w14:textId="77777777" w:rsidR="00A87939" w:rsidRPr="00341839" w:rsidRDefault="00A87939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341839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Menden, den</w:t>
                            </w:r>
                          </w:p>
                        </w:tc>
                        <w:tc>
                          <w:tcPr>
                            <w:tcW w:w="255" w:type="dxa"/>
                            <w:gridSpan w:val="19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14:paraId="6F997267" w14:textId="77777777" w:rsidR="00A87939" w:rsidRPr="00341839" w:rsidRDefault="00A126BC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 xml:space="preserve">                      </w:t>
                            </w:r>
                            <w:r w:rsidR="00A87939" w:rsidRPr="00341839">
                              <w:rPr>
                                <w:rFonts w:asciiTheme="minorHAnsi" w:hAnsiTheme="minorHAnsi"/>
                                <w:b/>
                                <w:sz w:val="22"/>
                              </w:rPr>
                              <w:t>Unterschrift:</w:t>
                            </w: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CC6DE6A" w14:textId="77777777" w:rsidR="00A87939" w:rsidRPr="00A25D26" w:rsidRDefault="00A87939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44F723C" w14:textId="77777777" w:rsidR="00A87939" w:rsidRPr="00A25D26" w:rsidRDefault="00A87939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c>
                        <w:tc>
                          <w:tcPr>
                            <w:tcW w:w="24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6DE26AA" w14:textId="77777777" w:rsidR="00A87939" w:rsidRPr="00A25D26" w:rsidRDefault="00A87939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c>
                      </w:tr>
                      <w:tr w:rsidR="00B7417B" w14:paraId="05D412CB" w14:textId="77777777" w:rsidTr="008269C4">
                        <w:trPr>
                          <w:trHeight w:val="624"/>
                        </w:trPr>
                        <w:tc>
                          <w:tcPr>
                            <w:tcW w:w="255" w:type="dxa"/>
                            <w:gridSpan w:val="31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5638436" w14:textId="77777777" w:rsidR="00B7417B" w:rsidRPr="00B7417B" w:rsidRDefault="00B7417B" w:rsidP="00FC6FF8">
                            <w:pPr>
                              <w:spacing w:line="200" w:lineRule="exact"/>
                              <w:jc w:val="both"/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</w:pPr>
                            <w:r w:rsidRPr="00B7417B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Zur </w:t>
                            </w:r>
                            <w:r w:rsidR="00E021B6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>Aufnahmeantrag</w:t>
                            </w:r>
                            <w:r w:rsidRPr="00B7417B">
                              <w:rPr>
                                <w:rFonts w:asciiTheme="minorHAnsi" w:hAnsiTheme="minorHAnsi"/>
                                <w:b/>
                                <w:color w:val="FF0000"/>
                              </w:rPr>
                              <w:t xml:space="preserve"> gehören auch neuer DSGVO auch die weiteren Erklärungen zum Datenschutz und zur Verwendung von Daten und Fotos in diversen Medien. Bitte auch diese sorgfältig lesen und bestätigen. </w:t>
                            </w:r>
                          </w:p>
                        </w:tc>
                      </w:tr>
                    </w:tbl>
                    <w:p w14:paraId="33E19CEF" w14:textId="77777777" w:rsidR="00FC6FF8" w:rsidRDefault="00FC6FF8"/>
                  </w:txbxContent>
                </v:textbox>
              </v:shape>
            </w:pict>
          </mc:Fallback>
        </mc:AlternateContent>
      </w:r>
    </w:p>
    <w:p w14:paraId="4B39F530" w14:textId="77777777" w:rsidR="00FC6FF8" w:rsidRDefault="00FC6FF8" w:rsidP="0088496A">
      <w:pPr>
        <w:spacing w:line="200" w:lineRule="exact"/>
        <w:ind w:right="-367"/>
        <w:sectPr w:rsidR="00FC6FF8" w:rsidSect="007C08B9">
          <w:type w:val="continuous"/>
          <w:pgSz w:w="11911" w:h="16841"/>
          <w:pgMar w:top="1417" w:right="854" w:bottom="0" w:left="852" w:header="720" w:footer="720" w:gutter="0"/>
          <w:cols w:space="721"/>
        </w:sectPr>
      </w:pPr>
    </w:p>
    <w:p w14:paraId="098000BE" w14:textId="77777777" w:rsidR="002B345C" w:rsidRDefault="002B345C" w:rsidP="0088496A">
      <w:pPr>
        <w:spacing w:line="200" w:lineRule="exact"/>
        <w:ind w:right="-367"/>
      </w:pPr>
    </w:p>
    <w:p w14:paraId="0EA92562" w14:textId="77777777" w:rsidR="004263C6" w:rsidRDefault="004263C6" w:rsidP="0088496A">
      <w:pPr>
        <w:spacing w:line="200" w:lineRule="exact"/>
        <w:ind w:right="-367"/>
      </w:pPr>
    </w:p>
    <w:p w14:paraId="0A0BE876" w14:textId="77777777" w:rsidR="004263C6" w:rsidRDefault="004263C6" w:rsidP="0088496A">
      <w:pPr>
        <w:spacing w:line="200" w:lineRule="exact"/>
        <w:ind w:right="-367"/>
      </w:pPr>
    </w:p>
    <w:p w14:paraId="05E1B1C4" w14:textId="77777777" w:rsidR="004263C6" w:rsidRDefault="004263C6" w:rsidP="0088496A">
      <w:pPr>
        <w:spacing w:line="200" w:lineRule="exact"/>
        <w:ind w:right="-367"/>
      </w:pPr>
    </w:p>
    <w:p w14:paraId="3E6D56D6" w14:textId="77777777" w:rsidR="004263C6" w:rsidRDefault="004263C6" w:rsidP="0088496A">
      <w:pPr>
        <w:spacing w:line="200" w:lineRule="exact"/>
        <w:ind w:right="-367"/>
      </w:pPr>
    </w:p>
    <w:p w14:paraId="03A93726" w14:textId="77777777" w:rsidR="004263C6" w:rsidRDefault="004263C6" w:rsidP="0088496A">
      <w:pPr>
        <w:spacing w:line="200" w:lineRule="exact"/>
        <w:ind w:right="-367"/>
      </w:pPr>
    </w:p>
    <w:p w14:paraId="0DB55365" w14:textId="77777777" w:rsidR="00FC6FF8" w:rsidRDefault="00FC6FF8" w:rsidP="0088496A">
      <w:pPr>
        <w:spacing w:line="200" w:lineRule="exact"/>
        <w:ind w:right="-367"/>
        <w:sectPr w:rsidR="00FC6FF8" w:rsidSect="00131754">
          <w:type w:val="continuous"/>
          <w:pgSz w:w="11911" w:h="16841"/>
          <w:pgMar w:top="1417" w:right="1138" w:bottom="0" w:left="852" w:header="720" w:footer="720" w:gutter="0"/>
          <w:cols w:num="2" w:space="721" w:equalWidth="0">
            <w:col w:w="3248" w:space="5714"/>
            <w:col w:w="1090"/>
          </w:cols>
        </w:sectPr>
      </w:pPr>
    </w:p>
    <w:p w14:paraId="004D1214" w14:textId="77777777" w:rsidR="004263C6" w:rsidRDefault="004263C6" w:rsidP="0088496A">
      <w:pPr>
        <w:spacing w:line="200" w:lineRule="exact"/>
        <w:ind w:right="-367"/>
      </w:pPr>
    </w:p>
    <w:p w14:paraId="27BB2836" w14:textId="77777777" w:rsidR="008E17EA" w:rsidRPr="005D35FF" w:rsidRDefault="008E17EA" w:rsidP="005D35FF">
      <w:pPr>
        <w:spacing w:line="200" w:lineRule="exact"/>
        <w:ind w:right="-367"/>
        <w:sectPr w:rsidR="008E17EA" w:rsidRPr="005D35FF" w:rsidSect="00131754">
          <w:type w:val="continuous"/>
          <w:pgSz w:w="11911" w:h="16841"/>
          <w:pgMar w:top="1417" w:right="936" w:bottom="0" w:left="852" w:header="720" w:footer="720" w:gutter="0"/>
          <w:cols w:space="720"/>
        </w:sectPr>
      </w:pPr>
      <w:r w:rsidRPr="008E17EA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>Einwilligung in die Datenverarbeitung einschließlich der Veröffentlichung</w:t>
      </w:r>
    </w:p>
    <w:p w14:paraId="52027A22" w14:textId="77777777" w:rsidR="008E17EA" w:rsidRPr="008E17EA" w:rsidRDefault="008E17EA" w:rsidP="0088496A">
      <w:pPr>
        <w:spacing w:before="59" w:line="263" w:lineRule="exact"/>
        <w:ind w:left="708" w:right="-142" w:firstLine="708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b/>
          <w:bCs/>
          <w:color w:val="000000"/>
          <w:w w:val="97"/>
          <w:sz w:val="28"/>
          <w:szCs w:val="28"/>
        </w:rPr>
        <w:t>von Personenbildern im Zusammenhang mit der Durchführung des</w:t>
      </w:r>
      <w:r w:rsidRPr="008E17EA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> </w:t>
      </w:r>
    </w:p>
    <w:p w14:paraId="44143C66" w14:textId="77777777" w:rsidR="008E17EA" w:rsidRPr="008E17EA" w:rsidRDefault="008E17EA" w:rsidP="0088496A">
      <w:pPr>
        <w:spacing w:line="20" w:lineRule="exact"/>
        <w:ind w:right="-142"/>
        <w:rPr>
          <w:rFonts w:asciiTheme="minorHAnsi" w:hAnsiTheme="minorHAnsi" w:cstheme="minorHAnsi"/>
        </w:rPr>
        <w:sectPr w:rsidR="008E17EA" w:rsidRPr="008E17EA" w:rsidSect="00131754">
          <w:type w:val="continuous"/>
          <w:pgSz w:w="11911" w:h="16841"/>
          <w:pgMar w:top="1417" w:right="936" w:bottom="0" w:left="852" w:header="720" w:footer="720" w:gutter="0"/>
          <w:cols w:space="720"/>
        </w:sectPr>
      </w:pPr>
    </w:p>
    <w:p w14:paraId="575DEAEC" w14:textId="77777777" w:rsidR="008E17EA" w:rsidRPr="008E17EA" w:rsidRDefault="008E17EA" w:rsidP="0088496A">
      <w:pPr>
        <w:spacing w:before="58" w:line="263" w:lineRule="exact"/>
        <w:ind w:left="708" w:right="-142" w:firstLine="708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b/>
          <w:bCs/>
          <w:color w:val="000000"/>
          <w:w w:val="97"/>
          <w:sz w:val="28"/>
          <w:szCs w:val="28"/>
        </w:rPr>
        <w:t>Mitgliedschaftsverhältnisses des </w:t>
      </w:r>
      <w:r w:rsidR="008269C4">
        <w:rPr>
          <w:rFonts w:asciiTheme="minorHAnsi" w:eastAsia="Arial" w:hAnsiTheme="minorHAnsi" w:cstheme="minorHAnsi"/>
          <w:b/>
          <w:bCs/>
          <w:color w:val="000000"/>
          <w:w w:val="97"/>
          <w:sz w:val="28"/>
          <w:szCs w:val="28"/>
        </w:rPr>
        <w:t>Lebendigen Lahrfeld e. V.</w:t>
      </w:r>
      <w:r w:rsidRPr="008E17EA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> </w:t>
      </w:r>
    </w:p>
    <w:p w14:paraId="490A3FB8" w14:textId="77777777" w:rsidR="008E17EA" w:rsidRPr="008E17EA" w:rsidRDefault="008E17EA" w:rsidP="0088496A">
      <w:pPr>
        <w:spacing w:line="20" w:lineRule="exact"/>
        <w:ind w:right="-142"/>
        <w:rPr>
          <w:rFonts w:asciiTheme="minorHAnsi" w:hAnsiTheme="minorHAnsi" w:cstheme="minorHAnsi"/>
        </w:rPr>
        <w:sectPr w:rsidR="008E17EA" w:rsidRPr="008E17EA" w:rsidSect="007E5984">
          <w:type w:val="continuous"/>
          <w:pgSz w:w="11911" w:h="16841"/>
          <w:pgMar w:top="1417" w:right="854" w:bottom="0" w:left="852" w:header="720" w:footer="720" w:gutter="0"/>
          <w:cols w:space="720"/>
        </w:sectPr>
      </w:pPr>
    </w:p>
    <w:p w14:paraId="293B4379" w14:textId="77777777" w:rsidR="002B345C" w:rsidRDefault="002B345C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61983353" w14:textId="77777777" w:rsidR="005D35FF" w:rsidRDefault="005D35F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26F5E41A" w14:textId="77777777" w:rsidR="005D35FF" w:rsidRDefault="005D35F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423C70F8" w14:textId="77777777" w:rsidR="005D35FF" w:rsidRDefault="005D35F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23C6A46D" w14:textId="77777777" w:rsidR="00BF0F7A" w:rsidRDefault="00BF0F7A" w:rsidP="00BF0F7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169EA445" w14:textId="77777777" w:rsidR="001E19F4" w:rsidRPr="00BF0F7A" w:rsidRDefault="00BF0F7A" w:rsidP="00BF0F7A">
      <w:pPr>
        <w:spacing w:line="200" w:lineRule="exact"/>
        <w:ind w:righ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</w:rPr>
        <w:t xml:space="preserve">                                                       </w:t>
      </w:r>
      <w:r w:rsidR="005D35FF" w:rsidRPr="001E19F4">
        <w:rPr>
          <w:rFonts w:asciiTheme="minorHAnsi" w:hAnsiTheme="minorHAnsi" w:cstheme="minorHAnsi"/>
          <w:b/>
          <w:sz w:val="28"/>
        </w:rPr>
        <w:t xml:space="preserve">Einwilligung in die Datenverarbeitung einschließlich </w:t>
      </w:r>
    </w:p>
    <w:p w14:paraId="5F10A728" w14:textId="77777777" w:rsidR="001E19F4" w:rsidRDefault="001C1786" w:rsidP="001E19F4">
      <w:pPr>
        <w:ind w:left="2832" w:right="-142" w:firstLine="708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t>D</w:t>
      </w:r>
      <w:r w:rsidR="005D35FF" w:rsidRPr="001E19F4">
        <w:rPr>
          <w:rFonts w:asciiTheme="minorHAnsi" w:hAnsiTheme="minorHAnsi" w:cstheme="minorHAnsi"/>
          <w:b/>
          <w:sz w:val="28"/>
        </w:rPr>
        <w:t>er</w:t>
      </w:r>
      <w:r w:rsidR="001E19F4">
        <w:rPr>
          <w:rFonts w:asciiTheme="minorHAnsi" w:hAnsiTheme="minorHAnsi" w:cstheme="minorHAnsi"/>
          <w:b/>
          <w:sz w:val="28"/>
        </w:rPr>
        <w:t xml:space="preserve"> </w:t>
      </w:r>
      <w:r w:rsidR="005D35FF" w:rsidRPr="001E19F4">
        <w:rPr>
          <w:rFonts w:asciiTheme="minorHAnsi" w:hAnsiTheme="minorHAnsi" w:cstheme="minorHAnsi"/>
          <w:b/>
          <w:sz w:val="28"/>
        </w:rPr>
        <w:t xml:space="preserve">Veröffentlichung von Personenbildern im </w:t>
      </w:r>
    </w:p>
    <w:p w14:paraId="1CE99D4C" w14:textId="77777777" w:rsidR="001E19F4" w:rsidRPr="001E19F4" w:rsidRDefault="005D35FF" w:rsidP="001E19F4">
      <w:pPr>
        <w:ind w:left="3540" w:right="-142"/>
        <w:rPr>
          <w:rFonts w:asciiTheme="minorHAnsi" w:hAnsiTheme="minorHAnsi" w:cstheme="minorHAnsi"/>
          <w:b/>
          <w:sz w:val="28"/>
        </w:rPr>
      </w:pPr>
      <w:r w:rsidRPr="001E19F4">
        <w:rPr>
          <w:rFonts w:asciiTheme="minorHAnsi" w:hAnsiTheme="minorHAnsi" w:cstheme="minorHAnsi"/>
          <w:b/>
          <w:sz w:val="28"/>
        </w:rPr>
        <w:t>Zusammenhang</w:t>
      </w:r>
      <w:r w:rsidR="001E19F4">
        <w:rPr>
          <w:rFonts w:asciiTheme="minorHAnsi" w:hAnsiTheme="minorHAnsi" w:cstheme="minorHAnsi"/>
          <w:b/>
          <w:sz w:val="28"/>
        </w:rPr>
        <w:t xml:space="preserve"> m</w:t>
      </w:r>
      <w:r w:rsidRPr="001E19F4">
        <w:rPr>
          <w:rFonts w:asciiTheme="minorHAnsi" w:hAnsiTheme="minorHAnsi" w:cstheme="minorHAnsi"/>
          <w:b/>
          <w:sz w:val="28"/>
        </w:rPr>
        <w:t>it der Durchführung des Mitglied</w:t>
      </w:r>
      <w:r w:rsidR="00075FA3">
        <w:rPr>
          <w:rFonts w:asciiTheme="minorHAnsi" w:hAnsiTheme="minorHAnsi" w:cstheme="minorHAnsi"/>
          <w:b/>
          <w:sz w:val="28"/>
        </w:rPr>
        <w:t>-</w:t>
      </w:r>
      <w:proofErr w:type="spellStart"/>
      <w:r w:rsidR="001E19F4" w:rsidRPr="001E19F4">
        <w:rPr>
          <w:rFonts w:asciiTheme="minorHAnsi" w:hAnsiTheme="minorHAnsi" w:cstheme="minorHAnsi"/>
          <w:b/>
          <w:sz w:val="28"/>
        </w:rPr>
        <w:t>schaftsverhältnisse</w:t>
      </w:r>
      <w:proofErr w:type="spellEnd"/>
      <w:r w:rsidR="001E19F4" w:rsidRPr="001E19F4">
        <w:rPr>
          <w:rFonts w:asciiTheme="minorHAnsi" w:hAnsiTheme="minorHAnsi" w:cstheme="minorHAnsi"/>
          <w:b/>
          <w:sz w:val="28"/>
        </w:rPr>
        <w:t xml:space="preserve"> </w:t>
      </w:r>
      <w:r w:rsidR="00075FA3">
        <w:rPr>
          <w:rFonts w:asciiTheme="minorHAnsi" w:hAnsiTheme="minorHAnsi" w:cstheme="minorHAnsi"/>
          <w:b/>
          <w:sz w:val="28"/>
        </w:rPr>
        <w:t xml:space="preserve">des Lebendigen Lahrfeld </w:t>
      </w:r>
      <w:r w:rsidR="001E19F4" w:rsidRPr="001E19F4">
        <w:rPr>
          <w:rFonts w:asciiTheme="minorHAnsi" w:hAnsiTheme="minorHAnsi" w:cstheme="minorHAnsi"/>
          <w:b/>
          <w:sz w:val="28"/>
        </w:rPr>
        <w:t>e.V.</w:t>
      </w:r>
    </w:p>
    <w:p w14:paraId="49443870" w14:textId="77777777" w:rsidR="005D35FF" w:rsidRDefault="005D35F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5935F3A2" w14:textId="77777777" w:rsidR="00075FA3" w:rsidRDefault="00075FA3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05D06A9E" w14:textId="77777777" w:rsidR="005D35FF" w:rsidRDefault="005D35F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2796DDEE" w14:textId="77777777" w:rsidR="005D35FF" w:rsidRPr="008E17EA" w:rsidRDefault="005D35F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61CCC595" w14:textId="77777777" w:rsidR="008E17EA" w:rsidRDefault="00421C7B" w:rsidP="0088496A">
      <w:pPr>
        <w:spacing w:before="87" w:line="225" w:lineRule="exact"/>
        <w:ind w:right="-142"/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Name: </w:t>
      </w:r>
      <w:r w:rsidR="008E17EA">
        <w:rPr>
          <w:rFonts w:asciiTheme="minorHAnsi" w:eastAsia="Arial" w:hAnsiTheme="minorHAnsi" w:cstheme="minorHAnsi"/>
          <w:color w:val="000000"/>
          <w:sz w:val="24"/>
          <w:szCs w:val="24"/>
        </w:rPr>
        <w:t>________________________________</w:t>
      </w:r>
      <w:r w:rsidR="00CE23E3">
        <w:rPr>
          <w:rFonts w:asciiTheme="minorHAnsi" w:eastAsia="Arial" w:hAnsiTheme="minorHAnsi" w:cstheme="minorHAnsi"/>
          <w:color w:val="000000"/>
          <w:sz w:val="24"/>
          <w:szCs w:val="24"/>
        </w:rPr>
        <w:t>____</w:t>
      </w:r>
      <w:r w:rsidR="008E17EA" w:rsidRPr="008E17EA"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  <w:t>Vorname: </w:t>
      </w:r>
      <w:r w:rsidR="008E17EA"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  <w:t>_______________________</w:t>
      </w:r>
    </w:p>
    <w:p w14:paraId="07C4C1F8" w14:textId="77777777" w:rsidR="008E17EA" w:rsidRPr="008E17EA" w:rsidRDefault="008E17EA" w:rsidP="0088496A">
      <w:pPr>
        <w:spacing w:line="20" w:lineRule="exact"/>
        <w:ind w:right="-142"/>
        <w:rPr>
          <w:rFonts w:asciiTheme="minorHAnsi" w:hAnsiTheme="minorHAnsi" w:cstheme="minorHAnsi"/>
        </w:rPr>
        <w:sectPr w:rsidR="008E17EA" w:rsidRPr="008E17EA" w:rsidSect="00BF0F7A">
          <w:type w:val="continuous"/>
          <w:pgSz w:w="11911" w:h="16841"/>
          <w:pgMar w:top="1417" w:right="0" w:bottom="0" w:left="852" w:header="564" w:footer="720" w:gutter="0"/>
          <w:cols w:space="720"/>
        </w:sectPr>
      </w:pPr>
    </w:p>
    <w:p w14:paraId="2251FC98" w14:textId="77777777" w:rsidR="008E17EA" w:rsidRPr="008E17EA" w:rsidRDefault="008E17EA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3E542138" w14:textId="77777777" w:rsidR="008E17EA" w:rsidRPr="008E17EA" w:rsidRDefault="008E17EA" w:rsidP="0088496A">
      <w:pPr>
        <w:spacing w:before="81" w:line="225" w:lineRule="exact"/>
        <w:ind w:right="-142"/>
        <w:rPr>
          <w:rFonts w:asciiTheme="minorHAnsi" w:hAnsiTheme="minorHAnsi" w:cstheme="minorHAnsi"/>
        </w:rPr>
        <w:sectPr w:rsidR="008E17EA" w:rsidRPr="008E17EA" w:rsidSect="00131754">
          <w:type w:val="continuous"/>
          <w:pgSz w:w="11911" w:h="16841"/>
          <w:pgMar w:top="1417" w:right="1334" w:bottom="0" w:left="852" w:header="720" w:footer="720" w:gutter="0"/>
          <w:cols w:space="720"/>
        </w:sect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Straße / 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Hausnummer: 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softHyphen/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softHyphen/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softHyphen/>
        <w:t>_____________________________________________________</w:t>
      </w:r>
    </w:p>
    <w:p w14:paraId="3C8B3E8E" w14:textId="77777777" w:rsidR="008E17EA" w:rsidRPr="008E17EA" w:rsidRDefault="008E17EA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44EBA5ED" w14:textId="77777777" w:rsidR="008E17EA" w:rsidRPr="008E17EA" w:rsidRDefault="008E17EA" w:rsidP="0088496A">
      <w:pPr>
        <w:spacing w:before="80" w:line="225" w:lineRule="exact"/>
        <w:ind w:right="-142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P</w:t>
      </w:r>
      <w:r w:rsidR="008269C4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LZ</w:t>
      </w:r>
      <w:r w:rsidRPr="008E17E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. / 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Wohnort: 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___________________________  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E17EA">
        <w:rPr>
          <w:rFonts w:asciiTheme="minorHAnsi" w:eastAsia="Arial" w:hAnsiTheme="minorHAnsi" w:cstheme="minorHAnsi"/>
          <w:color w:val="000000"/>
          <w:w w:val="104"/>
          <w:sz w:val="24"/>
          <w:szCs w:val="24"/>
        </w:rPr>
        <w:t>Geb.-Datum: </w:t>
      </w:r>
      <w:r>
        <w:rPr>
          <w:rFonts w:asciiTheme="minorHAnsi" w:eastAsia="Arial" w:hAnsiTheme="minorHAnsi" w:cstheme="minorHAnsi"/>
          <w:color w:val="000000"/>
          <w:w w:val="104"/>
          <w:sz w:val="24"/>
          <w:szCs w:val="24"/>
        </w:rPr>
        <w:t>___________________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1F4954DC" w14:textId="77777777" w:rsidR="008E17EA" w:rsidRPr="008E17EA" w:rsidRDefault="008E17EA" w:rsidP="0088496A">
      <w:pPr>
        <w:spacing w:line="20" w:lineRule="exact"/>
        <w:ind w:right="-142"/>
        <w:rPr>
          <w:rFonts w:asciiTheme="minorHAnsi" w:hAnsiTheme="minorHAnsi" w:cstheme="minorHAnsi"/>
        </w:rPr>
        <w:sectPr w:rsidR="008E17EA" w:rsidRPr="008E17EA" w:rsidSect="004263C6">
          <w:type w:val="continuous"/>
          <w:pgSz w:w="11911" w:h="16841"/>
          <w:pgMar w:top="1417" w:right="1279" w:bottom="0" w:left="852" w:header="720" w:footer="720" w:gutter="0"/>
          <w:cols w:space="720"/>
        </w:sectPr>
      </w:pPr>
    </w:p>
    <w:p w14:paraId="5B4934A4" w14:textId="77777777" w:rsidR="0066168F" w:rsidRPr="008E17EA" w:rsidRDefault="0066168F" w:rsidP="0088496A">
      <w:pPr>
        <w:spacing w:line="200" w:lineRule="exact"/>
        <w:ind w:right="-142"/>
        <w:rPr>
          <w:rFonts w:asciiTheme="minorHAnsi" w:hAnsiTheme="minorHAnsi" w:cstheme="minorHAnsi"/>
        </w:rPr>
      </w:pPr>
    </w:p>
    <w:p w14:paraId="227564AD" w14:textId="77777777" w:rsidR="008E17EA" w:rsidRPr="008E17EA" w:rsidRDefault="008E17EA" w:rsidP="0088496A">
      <w:pPr>
        <w:spacing w:before="200"/>
        <w:ind w:right="-142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b/>
          <w:bCs/>
          <w:color w:val="000000"/>
          <w:w w:val="96"/>
          <w:sz w:val="28"/>
          <w:szCs w:val="28"/>
        </w:rPr>
        <w:t>Folgende Angaben wurden erhoben</w:t>
      </w:r>
      <w:r w:rsidRPr="008E17EA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> </w:t>
      </w:r>
    </w:p>
    <w:p w14:paraId="0CA4064F" w14:textId="77777777" w:rsidR="008E17EA" w:rsidRPr="008E17EA" w:rsidRDefault="008E17EA" w:rsidP="0088496A">
      <w:pPr>
        <w:ind w:right="-142"/>
        <w:rPr>
          <w:rFonts w:asciiTheme="minorHAnsi" w:hAnsiTheme="minorHAnsi" w:cstheme="minorHAnsi"/>
        </w:rPr>
        <w:sectPr w:rsidR="008E17EA" w:rsidRPr="008E17EA" w:rsidSect="008E17EA">
          <w:type w:val="continuous"/>
          <w:pgSz w:w="11911" w:h="16841"/>
          <w:pgMar w:top="1417" w:right="854" w:bottom="0" w:left="852" w:header="720" w:footer="720" w:gutter="0"/>
          <w:cols w:space="720"/>
        </w:sectPr>
      </w:pPr>
    </w:p>
    <w:p w14:paraId="0B92C6CA" w14:textId="77777777" w:rsidR="0088496A" w:rsidRDefault="008E17EA" w:rsidP="007E5984">
      <w:pPr>
        <w:spacing w:before="5"/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Vorname, Nachname, Geschlecht, Straße, Hausnummer, PLZ, Ort, Geburtsdatum, Geschlecht,</w:t>
      </w:r>
      <w:r w:rsid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 xml:space="preserve"> </w:t>
      </w: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Abteilung,</w:t>
      </w:r>
      <w:r w:rsidR="0088496A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8E17EA"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  <w:t>Bankverbindung</w:t>
      </w:r>
      <w:r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  <w:t xml:space="preserve"> und Bankdaten</w:t>
      </w:r>
      <w:r w:rsidRPr="008E17EA"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  <w:t>, Telefonnummern, E-Mail-Adresse</w:t>
      </w:r>
    </w:p>
    <w:p w14:paraId="18E0EECE" w14:textId="77777777" w:rsidR="00075FA3" w:rsidRDefault="00075FA3" w:rsidP="007E5984">
      <w:pPr>
        <w:spacing w:before="5"/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</w:pPr>
    </w:p>
    <w:p w14:paraId="083609E4" w14:textId="77777777" w:rsidR="008E17EA" w:rsidRPr="008E17EA" w:rsidRDefault="008E17EA" w:rsidP="007E5984">
      <w:pPr>
        <w:spacing w:before="5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Mit meiner Unterschrift erkenne ich die Satzung und Ordnungen des Vereins in der jeweils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1C261405" w14:textId="77777777" w:rsidR="008E17EA" w:rsidRPr="008E17EA" w:rsidRDefault="008E17EA" w:rsidP="007E5984">
      <w:pPr>
        <w:spacing w:before="5"/>
        <w:rPr>
          <w:rFonts w:asciiTheme="minorHAnsi" w:hAnsiTheme="minorHAnsi" w:cstheme="minorHAnsi"/>
        </w:rPr>
        <w:sectPr w:rsidR="008E17EA" w:rsidRPr="008E17EA" w:rsidSect="008E17EA">
          <w:type w:val="continuous"/>
          <w:pgSz w:w="11911" w:h="16841"/>
          <w:pgMar w:top="1417" w:right="996" w:bottom="0" w:left="852" w:header="720" w:footer="720" w:gutter="0"/>
          <w:cols w:space="720"/>
        </w:sectPr>
      </w:pPr>
    </w:p>
    <w:p w14:paraId="7BDAD363" w14:textId="77777777" w:rsidR="0088496A" w:rsidRDefault="008E17EA" w:rsidP="007E5984">
      <w:pPr>
        <w:spacing w:before="5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gültigen Fassung an.</w:t>
      </w:r>
    </w:p>
    <w:p w14:paraId="14EC796C" w14:textId="77777777" w:rsidR="00075FA3" w:rsidRDefault="00075FA3" w:rsidP="007E5984">
      <w:pPr>
        <w:spacing w:before="5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</w:p>
    <w:p w14:paraId="4EFAF2D5" w14:textId="77777777" w:rsidR="008E17EA" w:rsidRPr="008E17EA" w:rsidRDefault="008E17EA" w:rsidP="007E5984">
      <w:pPr>
        <w:spacing w:before="5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color w:val="000000"/>
          <w:w w:val="98"/>
          <w:sz w:val="24"/>
          <w:szCs w:val="24"/>
        </w:rPr>
        <w:t>Die </w:t>
      </w:r>
      <w:r w:rsidRPr="008E17EA">
        <w:rPr>
          <w:rFonts w:asciiTheme="minorHAnsi" w:eastAsia="Arial" w:hAnsiTheme="minorHAnsi" w:cstheme="minorHAnsi"/>
          <w:i/>
          <w:color w:val="000000"/>
          <w:w w:val="96"/>
          <w:sz w:val="24"/>
          <w:szCs w:val="24"/>
        </w:rPr>
        <w:t>Informationspflichten </w:t>
      </w:r>
      <w:r w:rsidRPr="008E17E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gemäß Artikel der 13 und 14 DS-GVO und habe ich gelesen und zur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0C42C3FA" w14:textId="77777777" w:rsidR="008E17EA" w:rsidRPr="008E17EA" w:rsidRDefault="008E17EA" w:rsidP="007E5984">
      <w:pPr>
        <w:spacing w:before="5"/>
        <w:rPr>
          <w:rFonts w:asciiTheme="minorHAnsi" w:hAnsiTheme="minorHAnsi" w:cstheme="minorHAnsi"/>
        </w:rPr>
        <w:sectPr w:rsidR="008E17EA" w:rsidRPr="008E17EA" w:rsidSect="00131754">
          <w:type w:val="continuous"/>
          <w:pgSz w:w="11911" w:h="16841"/>
          <w:pgMar w:top="1417" w:right="1019" w:bottom="0" w:left="852" w:header="720" w:footer="720" w:gutter="0"/>
          <w:cols w:space="720"/>
        </w:sectPr>
      </w:pPr>
    </w:p>
    <w:p w14:paraId="78650530" w14:textId="77777777" w:rsidR="008E17EA" w:rsidRPr="008E17EA" w:rsidRDefault="008E17EA" w:rsidP="007E5984">
      <w:pPr>
        <w:spacing w:before="5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Kenntnis genommen.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56850B8E" w14:textId="77777777" w:rsidR="008E17EA" w:rsidRPr="008E17EA" w:rsidRDefault="008E17EA" w:rsidP="007E5984">
      <w:pPr>
        <w:spacing w:before="5"/>
        <w:ind w:right="-142"/>
        <w:rPr>
          <w:rFonts w:asciiTheme="minorHAnsi" w:hAnsiTheme="minorHAnsi" w:cstheme="minorHAnsi"/>
        </w:rPr>
        <w:sectPr w:rsidR="008E17EA" w:rsidRPr="008E17EA" w:rsidSect="00816275">
          <w:type w:val="continuous"/>
          <w:pgSz w:w="11911" w:h="16841"/>
          <w:pgMar w:top="1417" w:right="996" w:bottom="0" w:left="852" w:header="720" w:footer="720" w:gutter="0"/>
          <w:cols w:space="720"/>
        </w:sectPr>
      </w:pPr>
    </w:p>
    <w:p w14:paraId="49193003" w14:textId="77777777" w:rsidR="0088496A" w:rsidRDefault="0088496A" w:rsidP="007E5984">
      <w:pPr>
        <w:spacing w:before="5"/>
        <w:ind w:right="51"/>
        <w:rPr>
          <w:rFonts w:asciiTheme="minorHAnsi" w:hAnsiTheme="minorHAnsi" w:cstheme="minorHAnsi"/>
        </w:rPr>
      </w:pPr>
    </w:p>
    <w:p w14:paraId="6653AC5E" w14:textId="77777777" w:rsidR="008E17EA" w:rsidRPr="008E17EA" w:rsidRDefault="008E17EA" w:rsidP="007E5984">
      <w:pPr>
        <w:spacing w:before="5"/>
        <w:ind w:right="51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color w:val="000000"/>
          <w:w w:val="99"/>
          <w:sz w:val="24"/>
          <w:szCs w:val="24"/>
        </w:rPr>
        <w:t>Ich bin damit einverstanden, dass die vorgenannten Kontaktdaten zu Vereinszwecken durch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E17E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den Verein erhoben, gespeichert, verarbeitet und genutzt und hierfür auch an andere Mitglieder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330884B7" w14:textId="77777777" w:rsidR="008E17EA" w:rsidRPr="008E17EA" w:rsidRDefault="008E17EA" w:rsidP="007E5984">
      <w:pPr>
        <w:spacing w:before="5"/>
        <w:ind w:right="-142"/>
        <w:rPr>
          <w:rFonts w:asciiTheme="minorHAnsi" w:hAnsiTheme="minorHAnsi" w:cstheme="minorHAnsi"/>
        </w:rPr>
        <w:sectPr w:rsidR="008E17EA" w:rsidRPr="008E17EA" w:rsidSect="00131754">
          <w:type w:val="continuous"/>
          <w:pgSz w:w="11911" w:h="16841"/>
          <w:pgMar w:top="1417" w:right="943" w:bottom="0" w:left="852" w:header="720" w:footer="720" w:gutter="0"/>
          <w:cols w:space="720"/>
        </w:sectPr>
      </w:pPr>
    </w:p>
    <w:p w14:paraId="68D82FE7" w14:textId="77777777" w:rsidR="008E17EA" w:rsidRPr="008E17EA" w:rsidRDefault="008E17EA" w:rsidP="007E5984">
      <w:pPr>
        <w:spacing w:before="5"/>
        <w:ind w:right="-142"/>
        <w:rPr>
          <w:rFonts w:asciiTheme="minorHAnsi" w:hAnsiTheme="minorHAnsi" w:cstheme="minorHAnsi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des Vereins (z.B. zur Bildung </w:t>
      </w:r>
      <w:r w:rsidR="008269C4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einer größeren Kommunikation</w:t>
      </w: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) weitergegeben werden dürfen.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48B29F70" w14:textId="77777777" w:rsidR="008E17EA" w:rsidRPr="008E17EA" w:rsidRDefault="008E17EA" w:rsidP="007E5984">
      <w:pPr>
        <w:spacing w:before="5"/>
        <w:ind w:right="-142"/>
        <w:rPr>
          <w:rFonts w:asciiTheme="minorHAnsi" w:hAnsiTheme="minorHAnsi" w:cstheme="minorHAnsi"/>
        </w:rPr>
        <w:sectPr w:rsidR="008E17EA" w:rsidRPr="008E17EA" w:rsidSect="00816275">
          <w:type w:val="continuous"/>
          <w:pgSz w:w="11911" w:h="16841"/>
          <w:pgMar w:top="1417" w:right="996" w:bottom="0" w:left="852" w:header="720" w:footer="720" w:gutter="0"/>
          <w:cols w:space="720"/>
        </w:sectPr>
      </w:pPr>
    </w:p>
    <w:p w14:paraId="079B6275" w14:textId="77777777" w:rsidR="008269C4" w:rsidRPr="008269C4" w:rsidRDefault="008E17EA" w:rsidP="007E5984">
      <w:pPr>
        <w:spacing w:before="5"/>
        <w:ind w:right="-142"/>
        <w:rPr>
          <w:rFonts w:asciiTheme="minorHAnsi" w:eastAsia="Arial" w:hAnsiTheme="minorHAnsi" w:cstheme="minorHAnsi"/>
          <w:color w:val="000000"/>
          <w:w w:val="104"/>
          <w:sz w:val="24"/>
          <w:szCs w:val="24"/>
        </w:rPr>
      </w:pPr>
      <w:r w:rsidRPr="008E17EA">
        <w:rPr>
          <w:rFonts w:asciiTheme="minorHAnsi" w:eastAsia="Arial" w:hAnsiTheme="minorHAnsi" w:cstheme="minorHAnsi"/>
          <w:color w:val="000000"/>
          <w:w w:val="101"/>
          <w:sz w:val="24"/>
          <w:szCs w:val="24"/>
        </w:rPr>
        <w:t>Mir ist bekannt, dass die Einwilligung in die Datenverarbeitung der vorbenannten Angaben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="00816275">
        <w:rPr>
          <w:rFonts w:asciiTheme="minorHAnsi" w:eastAsia="Arial" w:hAnsiTheme="minorHAnsi" w:cstheme="minorHAnsi"/>
          <w:color w:val="000000"/>
          <w:sz w:val="24"/>
          <w:szCs w:val="24"/>
        </w:rPr>
        <w:t>freiwillig erfolgt und jederzei</w:t>
      </w:r>
      <w:r w:rsidR="008269C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t </w:t>
      </w:r>
      <w:r w:rsidR="00816275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816275" w:rsidRPr="008E17EA">
        <w:rPr>
          <w:rFonts w:asciiTheme="minorHAnsi" w:eastAsia="Arial" w:hAnsiTheme="minorHAnsi" w:cstheme="minorHAnsi"/>
          <w:color w:val="000000"/>
          <w:w w:val="104"/>
          <w:sz w:val="24"/>
          <w:szCs w:val="24"/>
        </w:rPr>
        <w:t>urch mich ganz oder teilweise mit Wirkung für die Zukunft</w:t>
      </w:r>
      <w:r w:rsidR="00816275"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="00816275"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widerrufen </w:t>
      </w:r>
    </w:p>
    <w:p w14:paraId="6F1CE304" w14:textId="77777777" w:rsidR="00816275" w:rsidRPr="008269C4" w:rsidRDefault="00816275" w:rsidP="007E5984">
      <w:pPr>
        <w:spacing w:before="5"/>
        <w:ind w:right="-142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werden kann. In diesem Fall </w:t>
      </w:r>
      <w:r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k</w:t>
      </w: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ann die Mitgliedschaft im </w:t>
      </w:r>
      <w:r w:rsidR="008269C4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Lebendigen Lahrfeld</w:t>
      </w: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 nicht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E17E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weitergeführt werden.</w:t>
      </w:r>
      <w:r w:rsidRPr="008E17E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423DF95A" w14:textId="77777777" w:rsidR="00816275" w:rsidRPr="008E17EA" w:rsidRDefault="00816275" w:rsidP="007E5984">
      <w:pPr>
        <w:spacing w:before="5" w:line="20" w:lineRule="exact"/>
        <w:ind w:right="-142"/>
        <w:rPr>
          <w:rFonts w:asciiTheme="minorHAnsi" w:hAnsiTheme="minorHAnsi" w:cstheme="minorHAnsi"/>
        </w:rPr>
        <w:sectPr w:rsidR="00816275" w:rsidRPr="008E17EA" w:rsidSect="00816275">
          <w:type w:val="continuous"/>
          <w:pgSz w:w="11911" w:h="16841"/>
          <w:pgMar w:top="1417" w:right="854" w:bottom="0" w:left="852" w:header="720" w:footer="720" w:gutter="0"/>
          <w:cols w:space="720"/>
        </w:sectPr>
      </w:pPr>
    </w:p>
    <w:p w14:paraId="5E93D6EC" w14:textId="77777777" w:rsidR="0066168F" w:rsidRPr="008269C4" w:rsidRDefault="0066168F" w:rsidP="007E5984">
      <w:pPr>
        <w:spacing w:before="5" w:line="225" w:lineRule="exact"/>
        <w:ind w:right="-142"/>
        <w:rPr>
          <w:rFonts w:asciiTheme="minorHAnsi" w:hAnsiTheme="minorHAnsi" w:cstheme="minorHAnsi"/>
          <w:b/>
        </w:rPr>
      </w:pPr>
    </w:p>
    <w:tbl>
      <w:tblPr>
        <w:tblStyle w:val="Tabellenraster"/>
        <w:tblpPr w:leftFromText="141" w:rightFromText="141" w:vertAnchor="text" w:horzAnchor="margin" w:tblpY="169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6B3EE7" w:rsidRPr="008269C4" w14:paraId="4B0178A2" w14:textId="77777777" w:rsidTr="0008037A">
        <w:trPr>
          <w:trHeight w:val="411"/>
        </w:trPr>
        <w:tc>
          <w:tcPr>
            <w:tcW w:w="9639" w:type="dxa"/>
            <w:tcBorders>
              <w:bottom w:val="single" w:sz="4" w:space="0" w:color="auto"/>
            </w:tcBorders>
          </w:tcPr>
          <w:p w14:paraId="68A904C8" w14:textId="77777777" w:rsidR="006B3EE7" w:rsidRDefault="008269C4" w:rsidP="0008037A">
            <w:pPr>
              <w:spacing w:before="51" w:line="225" w:lineRule="exact"/>
              <w:ind w:right="-142"/>
              <w:rPr>
                <w:rFonts w:asciiTheme="minorHAnsi" w:eastAsia="Arial" w:hAnsiTheme="minorHAnsi" w:cstheme="minorHAnsi"/>
                <w:b/>
                <w:color w:val="000000"/>
                <w:sz w:val="24"/>
                <w:szCs w:val="24"/>
              </w:rPr>
            </w:pPr>
            <w:r w:rsidRPr="008269C4">
              <w:rPr>
                <w:rFonts w:asciiTheme="minorHAnsi" w:eastAsia="Arial" w:hAnsiTheme="minorHAnsi" w:cstheme="minorHAnsi"/>
                <w:b/>
                <w:color w:val="000000"/>
                <w:w w:val="97"/>
                <w:sz w:val="24"/>
                <w:szCs w:val="24"/>
              </w:rPr>
              <w:t>Ort, Datum Unterschrift</w:t>
            </w:r>
            <w:r w:rsidRPr="008269C4">
              <w:rPr>
                <w:rFonts w:asciiTheme="minorHAnsi" w:eastAsia="Arial" w:hAnsiTheme="minorHAnsi" w:cstheme="minorHAnsi"/>
                <w:b/>
                <w:color w:val="000000"/>
                <w:sz w:val="24"/>
                <w:szCs w:val="24"/>
              </w:rPr>
              <w:t> </w:t>
            </w:r>
          </w:p>
          <w:p w14:paraId="37295FD2" w14:textId="77777777" w:rsidR="0008037A" w:rsidRDefault="0008037A" w:rsidP="0008037A">
            <w:pPr>
              <w:spacing w:before="51" w:line="225" w:lineRule="exact"/>
              <w:ind w:right="-142"/>
              <w:rPr>
                <w:rFonts w:asciiTheme="minorHAnsi" w:eastAsia="Arial" w:hAnsiTheme="minorHAnsi" w:cstheme="minorHAnsi"/>
                <w:b/>
                <w:color w:val="000000"/>
                <w:sz w:val="24"/>
                <w:szCs w:val="24"/>
              </w:rPr>
            </w:pPr>
          </w:p>
          <w:p w14:paraId="494DDC19" w14:textId="77777777" w:rsidR="0008037A" w:rsidRPr="0008037A" w:rsidRDefault="0008037A" w:rsidP="0008037A">
            <w:pPr>
              <w:spacing w:before="51" w:line="225" w:lineRule="exact"/>
              <w:ind w:right="-142"/>
              <w:rPr>
                <w:rFonts w:asciiTheme="minorHAnsi" w:eastAsia="Arial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6B3EE7" w:rsidRPr="008269C4" w14:paraId="7C205019" w14:textId="77777777" w:rsidTr="0008037A">
        <w:trPr>
          <w:trHeight w:val="284"/>
        </w:trPr>
        <w:tc>
          <w:tcPr>
            <w:tcW w:w="9639" w:type="dxa"/>
            <w:tcBorders>
              <w:bottom w:val="nil"/>
            </w:tcBorders>
          </w:tcPr>
          <w:p w14:paraId="127DB89E" w14:textId="77777777" w:rsidR="006B3EE7" w:rsidRPr="008269C4" w:rsidRDefault="006B3EE7" w:rsidP="008269C4">
            <w:pPr>
              <w:spacing w:before="51" w:line="225" w:lineRule="exact"/>
              <w:ind w:right="-1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B3EE7" w:rsidRPr="008269C4" w14:paraId="6D82CEDA" w14:textId="77777777" w:rsidTr="0008037A">
        <w:trPr>
          <w:trHeight w:val="249"/>
        </w:trPr>
        <w:tc>
          <w:tcPr>
            <w:tcW w:w="9639" w:type="dxa"/>
            <w:tcBorders>
              <w:top w:val="nil"/>
              <w:bottom w:val="nil"/>
            </w:tcBorders>
          </w:tcPr>
          <w:p w14:paraId="7EADD2F4" w14:textId="77777777" w:rsidR="006B3EE7" w:rsidRPr="0008037A" w:rsidRDefault="008269C4" w:rsidP="0008037A">
            <w:pPr>
              <w:spacing w:before="51" w:line="225" w:lineRule="exact"/>
              <w:ind w:right="-142"/>
              <w:rPr>
                <w:rFonts w:asciiTheme="minorHAnsi" w:eastAsia="Arial" w:hAnsiTheme="minorHAnsi" w:cstheme="minorHAnsi"/>
                <w:b/>
                <w:color w:val="000000"/>
                <w:sz w:val="24"/>
                <w:szCs w:val="24"/>
              </w:rPr>
            </w:pPr>
            <w:r w:rsidRPr="008269C4">
              <w:rPr>
                <w:rFonts w:asciiTheme="minorHAnsi" w:eastAsia="Arial" w:hAnsiTheme="minorHAnsi" w:cstheme="minorHAnsi"/>
                <w:b/>
                <w:color w:val="000000"/>
                <w:w w:val="97"/>
                <w:sz w:val="24"/>
                <w:szCs w:val="24"/>
              </w:rPr>
              <w:t xml:space="preserve">Vor- und Nachname des/der gesetzlichen Vertreter/s bei Minderjährigen bzw. </w:t>
            </w:r>
            <w:r w:rsidRPr="008269C4">
              <w:rPr>
                <w:rFonts w:asciiTheme="minorHAnsi" w:eastAsia="Arial" w:hAnsiTheme="minorHAnsi" w:cstheme="minorHAnsi"/>
                <w:b/>
                <w:color w:val="000000"/>
                <w:w w:val="96"/>
                <w:sz w:val="24"/>
                <w:szCs w:val="24"/>
              </w:rPr>
              <w:t>Geschäftsunfähigen</w:t>
            </w:r>
            <w:r w:rsidRPr="008269C4">
              <w:rPr>
                <w:rFonts w:asciiTheme="minorHAnsi" w:eastAsia="Arial" w:hAnsiTheme="minorHAnsi" w:cstheme="minorHAnsi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8269C4" w:rsidRPr="008269C4" w14:paraId="13536B24" w14:textId="77777777" w:rsidTr="0008037A">
        <w:trPr>
          <w:trHeight w:val="541"/>
        </w:trPr>
        <w:tc>
          <w:tcPr>
            <w:tcW w:w="9639" w:type="dxa"/>
            <w:tcBorders>
              <w:top w:val="nil"/>
            </w:tcBorders>
          </w:tcPr>
          <w:p w14:paraId="4E4676E8" w14:textId="77777777" w:rsidR="008269C4" w:rsidRDefault="008269C4" w:rsidP="0088496A">
            <w:pPr>
              <w:spacing w:before="80" w:line="225" w:lineRule="exact"/>
              <w:ind w:right="-142"/>
              <w:rPr>
                <w:b/>
              </w:rPr>
            </w:pPr>
          </w:p>
          <w:p w14:paraId="004C89E9" w14:textId="77777777" w:rsidR="0008037A" w:rsidRPr="008269C4" w:rsidRDefault="0008037A" w:rsidP="0088496A">
            <w:pPr>
              <w:spacing w:before="80" w:line="225" w:lineRule="exact"/>
              <w:ind w:right="-142"/>
              <w:rPr>
                <w:b/>
              </w:rPr>
            </w:pPr>
          </w:p>
        </w:tc>
      </w:tr>
    </w:tbl>
    <w:p w14:paraId="0242001A" w14:textId="77777777" w:rsidR="00802EE5" w:rsidRDefault="00802EE5" w:rsidP="0088496A">
      <w:pPr>
        <w:spacing w:line="360" w:lineRule="auto"/>
        <w:ind w:right="-142"/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</w:p>
    <w:p w14:paraId="390A93E2" w14:textId="77777777" w:rsidR="008269C4" w:rsidRDefault="008269C4" w:rsidP="0088496A">
      <w:pPr>
        <w:spacing w:line="360" w:lineRule="auto"/>
        <w:ind w:right="-142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</w:p>
    <w:p w14:paraId="65D8181B" w14:textId="46C502F9" w:rsidR="008269C4" w:rsidRDefault="007D12F4" w:rsidP="0088496A">
      <w:pPr>
        <w:spacing w:line="360" w:lineRule="auto"/>
        <w:ind w:right="-142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  <w:r>
        <w:rPr>
          <w:rFonts w:asciiTheme="minorHAnsi" w:eastAsia="Arial" w:hAnsiTheme="minorHAnsi" w:cstheme="minorHAnsi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FB923C8" wp14:editId="5E655726">
                <wp:simplePos x="0" y="0"/>
                <wp:positionH relativeFrom="page">
                  <wp:align>center</wp:align>
                </wp:positionH>
                <wp:positionV relativeFrom="paragraph">
                  <wp:posOffset>76834</wp:posOffset>
                </wp:positionV>
                <wp:extent cx="6184484" cy="619125"/>
                <wp:effectExtent l="38100" t="476250" r="26035" b="46672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92028">
                          <a:off x="0" y="0"/>
                          <a:ext cx="6184484" cy="619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68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36E8EB" w14:textId="58FF0ED9" w:rsidR="007D12F4" w:rsidRDefault="007D12F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D12F4">
                              <w:rPr>
                                <w:rFonts w:asciiTheme="minorHAnsi" w:hAnsiTheme="minorHAnsi" w:cstheme="minorHAnsi"/>
                              </w:rPr>
                              <w:t xml:space="preserve">Bitte geben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  <w:r w:rsidRPr="007D12F4">
                              <w:rPr>
                                <w:rFonts w:asciiTheme="minorHAnsi" w:hAnsiTheme="minorHAnsi" w:cstheme="minorHAnsi"/>
                              </w:rPr>
                              <w:t xml:space="preserve">ie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bitte </w:t>
                            </w:r>
                            <w:r w:rsidRPr="007D12F4">
                              <w:rPr>
                                <w:rFonts w:asciiTheme="minorHAnsi" w:hAnsiTheme="minorHAnsi" w:cstheme="minorHAnsi"/>
                              </w:rPr>
                              <w:t>Ihre Anmeldung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„Im Tiefen Winkel 21“ (Briefkasten) ab oder füllen das Formular aus und unterschreiben es, scannen es wieder ein und senden das ausgefüllte Formular an </w:t>
                            </w:r>
                            <w:hyperlink r:id="rId9" w:history="1">
                              <w:r w:rsidRPr="00524657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Lebendiges@lahrfeld-2030.de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227CFB52" w14:textId="472F4355" w:rsidR="007D12F4" w:rsidRPr="007D12F4" w:rsidRDefault="007D12F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Vielen Dank im Voraus!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B923C8" id="Textfeld 9" o:spid="_x0000_s1031" type="#_x0000_t202" style="position:absolute;margin-left:0;margin-top:6.05pt;width:486.95pt;height:48.75pt;rotation:-554841fd;z-index:25168025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" fillcolor="#fff2cc [663]" strokeweight=".5pt">
                <v:fill opacity="44461f"/>
                <v:textbox>
                  <w:txbxContent>
                    <w:p w14:paraId="7B36E8EB" w14:textId="58FF0ED9" w:rsidR="007D12F4" w:rsidRDefault="007D12F4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7D12F4">
                        <w:rPr>
                          <w:rFonts w:asciiTheme="minorHAnsi" w:hAnsiTheme="minorHAnsi" w:cstheme="minorHAnsi"/>
                        </w:rPr>
                        <w:t xml:space="preserve">Bitte geben </w:t>
                      </w:r>
                      <w:r>
                        <w:rPr>
                          <w:rFonts w:asciiTheme="minorHAnsi" w:hAnsiTheme="minorHAnsi" w:cstheme="minorHAnsi"/>
                        </w:rPr>
                        <w:t>S</w:t>
                      </w:r>
                      <w:r w:rsidRPr="007D12F4">
                        <w:rPr>
                          <w:rFonts w:asciiTheme="minorHAnsi" w:hAnsiTheme="minorHAnsi" w:cstheme="minorHAnsi"/>
                        </w:rPr>
                        <w:t xml:space="preserve">ie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bitte </w:t>
                      </w:r>
                      <w:r w:rsidRPr="007D12F4">
                        <w:rPr>
                          <w:rFonts w:asciiTheme="minorHAnsi" w:hAnsiTheme="minorHAnsi" w:cstheme="minorHAnsi"/>
                        </w:rPr>
                        <w:t>Ihre Anmeldung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„Im Tiefen Winkel 21“ (Briefkasten) ab oder füllen das Formular aus und unterschreiben es, scannen es wieder ein und senden das ausgefüllte Formular an </w:t>
                      </w:r>
                      <w:hyperlink r:id="rId10" w:history="1">
                        <w:r w:rsidRPr="00524657">
                          <w:rPr>
                            <w:rStyle w:val="Hyperlink"/>
                            <w:rFonts w:asciiTheme="minorHAnsi" w:hAnsiTheme="minorHAnsi" w:cstheme="minorHAnsi"/>
                          </w:rPr>
                          <w:t>Lebendiges@lahrfeld-2030.de</w:t>
                        </w:r>
                      </w:hyperlink>
                      <w:r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227CFB52" w14:textId="472F4355" w:rsidR="007D12F4" w:rsidRPr="007D12F4" w:rsidRDefault="007D12F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Vielen Dank im Voraus!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21A00C" w14:textId="1FD1981B" w:rsidR="008269C4" w:rsidRDefault="008269C4" w:rsidP="0088496A">
      <w:pPr>
        <w:spacing w:line="360" w:lineRule="auto"/>
        <w:ind w:right="-142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</w:p>
    <w:p w14:paraId="5B05B6D6" w14:textId="77777777" w:rsidR="00CB1326" w:rsidRDefault="00CB1326" w:rsidP="00CB1326">
      <w:pPr>
        <w:ind w:right="-142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</w:p>
    <w:p w14:paraId="05441EB7" w14:textId="77777777" w:rsidR="00CB1326" w:rsidRDefault="00CB1326" w:rsidP="00CB1326">
      <w:pPr>
        <w:ind w:right="-142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</w:p>
    <w:p w14:paraId="215B0655" w14:textId="77777777" w:rsidR="00CE23E3" w:rsidRDefault="00CE23E3" w:rsidP="00CB1326">
      <w:pPr>
        <w:ind w:left="2830" w:right="-142" w:firstLine="708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</w:p>
    <w:p w14:paraId="3C0EB908" w14:textId="77777777" w:rsidR="00CE23E3" w:rsidRDefault="00CE23E3" w:rsidP="00CB1326">
      <w:pPr>
        <w:ind w:left="2830" w:right="-142" w:firstLine="708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</w:p>
    <w:p w14:paraId="1BDD2CB1" w14:textId="77777777" w:rsidR="001E19F4" w:rsidRDefault="0066168F" w:rsidP="00CB1326">
      <w:pPr>
        <w:ind w:left="2830" w:right="-142" w:firstLine="708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  <w:r w:rsidRPr="00816275"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  <w:t>Einwilligung in die Veröffentlichung von </w:t>
      </w:r>
    </w:p>
    <w:p w14:paraId="0F085267" w14:textId="77777777" w:rsidR="0066168F" w:rsidRPr="001E19F4" w:rsidRDefault="0066168F" w:rsidP="001E19F4">
      <w:pPr>
        <w:ind w:left="3538" w:right="-142"/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</w:pPr>
      <w:r w:rsidRPr="00816275">
        <w:rPr>
          <w:rFonts w:asciiTheme="minorHAnsi" w:eastAsia="Arial" w:hAnsiTheme="minorHAnsi" w:cstheme="minorHAnsi"/>
          <w:b/>
          <w:bCs/>
          <w:color w:val="000000"/>
          <w:w w:val="96"/>
          <w:sz w:val="32"/>
          <w:szCs w:val="32"/>
        </w:rPr>
        <w:t>Personenbildnissen</w:t>
      </w:r>
      <w:r w:rsidRPr="00816275">
        <w:rPr>
          <w:rFonts w:asciiTheme="minorHAnsi" w:eastAsia="Arial" w:hAnsiTheme="minorHAnsi" w:cstheme="minorHAnsi"/>
          <w:b/>
          <w:bCs/>
          <w:color w:val="000000"/>
          <w:sz w:val="32"/>
          <w:szCs w:val="32"/>
        </w:rPr>
        <w:t> </w:t>
      </w:r>
    </w:p>
    <w:p w14:paraId="4D4DF390" w14:textId="77777777" w:rsidR="0066168F" w:rsidRDefault="0066168F" w:rsidP="0066168F">
      <w:pPr>
        <w:spacing w:line="20" w:lineRule="exact"/>
        <w:rPr>
          <w:rFonts w:asciiTheme="minorHAnsi" w:hAnsiTheme="minorHAnsi" w:cstheme="minorHAnsi"/>
        </w:rPr>
      </w:pPr>
    </w:p>
    <w:p w14:paraId="4285B35A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E3E6DF2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C0CA61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C4DB87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CABB3A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219086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565454A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49202636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166C90B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F3BACA0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F5A32E3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425F3A95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A573361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E5AF47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26260F6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32E9960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DBEFA2C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2906565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88E8D62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FD2E391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2870D891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C30F092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4C89C5D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C788B4C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784BE8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A8ED5D4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34ADFF1B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2208787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4FBFBEC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1FC30D9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2EAE3C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83209B0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2AA7316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00DFE23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3DB7B2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6114DE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0E78279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C851BB9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398551CA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4A9F7418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235A205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3E9589D6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9D59F6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351D36A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52879E6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CD95815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914C3D9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CAA015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2103736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C6FF53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E1FFA6F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BD71C8F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66F888C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7FD61A3A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3B92C30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1E116D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3336E591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C11B7E1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2EC8192B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4D7A45B6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6D12EB5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1F9BC8F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4C37584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3980324E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0616B3A8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2FF6D4ED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2B5357F9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3762B70F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61159EDA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57BFA53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503EEF8F" w14:textId="77777777" w:rsidR="001E19F4" w:rsidRDefault="001E19F4" w:rsidP="0066168F">
      <w:pPr>
        <w:spacing w:line="20" w:lineRule="exact"/>
        <w:rPr>
          <w:rFonts w:asciiTheme="minorHAnsi" w:hAnsiTheme="minorHAnsi" w:cstheme="minorHAnsi"/>
        </w:rPr>
      </w:pPr>
    </w:p>
    <w:p w14:paraId="19791DA3" w14:textId="77777777" w:rsidR="001E19F4" w:rsidRPr="0066168F" w:rsidRDefault="001E19F4" w:rsidP="0066168F">
      <w:pPr>
        <w:spacing w:line="20" w:lineRule="exact"/>
        <w:rPr>
          <w:rFonts w:asciiTheme="minorHAnsi" w:hAnsiTheme="minorHAnsi" w:cstheme="minorHAnsi"/>
        </w:rPr>
        <w:sectPr w:rsidR="001E19F4" w:rsidRPr="0066168F" w:rsidSect="00BF0F7A">
          <w:type w:val="continuous"/>
          <w:pgSz w:w="11911" w:h="16841"/>
          <w:pgMar w:top="943" w:right="854" w:bottom="0" w:left="993" w:header="568" w:footer="720" w:gutter="0"/>
          <w:cols w:space="720"/>
        </w:sectPr>
      </w:pPr>
    </w:p>
    <w:p w14:paraId="5672C424" w14:textId="77777777" w:rsidR="007E5984" w:rsidRDefault="0066168F" w:rsidP="007E5984">
      <w:pPr>
        <w:spacing w:before="5"/>
        <w:ind w:right="-1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Ich willige ein, dass Fotos und Videos von meiner Person bei </w:t>
      </w:r>
      <w:r w:rsidR="0008037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öffentlichen</w:t>
      </w:r>
      <w:r w:rsidRPr="0088496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 Veranstaltungen und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zur </w:t>
      </w:r>
    </w:p>
    <w:p w14:paraId="0BDB6F53" w14:textId="77777777" w:rsidR="007E5984" w:rsidRDefault="0066168F" w:rsidP="007E5984">
      <w:pPr>
        <w:spacing w:before="5"/>
        <w:ind w:right="-1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öffentlichen Präsentation angefertigt und auch in Verbindung mit meinem Namen in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folgenden Medien </w:t>
      </w:r>
    </w:p>
    <w:p w14:paraId="7C4A793F" w14:textId="77777777" w:rsidR="0066168F" w:rsidRPr="0088496A" w:rsidRDefault="0066168F" w:rsidP="007E5984">
      <w:pPr>
        <w:spacing w:before="5"/>
        <w:ind w:right="-1"/>
        <w:rPr>
          <w:rFonts w:asciiTheme="minorHAnsi" w:hAnsiTheme="minorHAnsi" w:cstheme="minorHAnsi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veröffentlicht werden dürfen: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501A6BA2" w14:textId="77777777" w:rsidR="0066168F" w:rsidRPr="0088496A" w:rsidRDefault="0066168F" w:rsidP="007E5984">
      <w:pPr>
        <w:spacing w:before="5"/>
        <w:ind w:right="-186"/>
        <w:rPr>
          <w:rFonts w:asciiTheme="minorHAnsi" w:hAnsiTheme="minorHAnsi" w:cstheme="minorHAnsi"/>
        </w:rPr>
        <w:sectPr w:rsidR="0066168F" w:rsidRPr="0088496A" w:rsidSect="007E5984">
          <w:type w:val="continuous"/>
          <w:pgSz w:w="11911" w:h="16841"/>
          <w:pgMar w:top="1417" w:right="996" w:bottom="0" w:left="852" w:header="720" w:footer="720" w:gutter="0"/>
          <w:cols w:space="720"/>
        </w:sectPr>
      </w:pPr>
    </w:p>
    <w:p w14:paraId="20A00889" w14:textId="77777777" w:rsidR="0066168F" w:rsidRPr="0088496A" w:rsidRDefault="0066168F" w:rsidP="007E5984">
      <w:pPr>
        <w:spacing w:before="5"/>
        <w:ind w:right="-186"/>
        <w:rPr>
          <w:rFonts w:asciiTheme="minorHAnsi" w:hAnsiTheme="minorHAnsi" w:cstheme="minorHAnsi"/>
        </w:rPr>
      </w:pPr>
    </w:p>
    <w:p w14:paraId="36742BB7" w14:textId="77777777" w:rsidR="0066168F" w:rsidRPr="0088496A" w:rsidRDefault="0066168F" w:rsidP="0088496A">
      <w:pPr>
        <w:spacing w:before="127" w:line="225" w:lineRule="exact"/>
        <w:ind w:right="-186"/>
        <w:rPr>
          <w:rFonts w:asciiTheme="minorHAnsi" w:hAnsiTheme="minorHAnsi" w:cstheme="minorHAnsi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- Webangebote des Vereins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21BDCAF2" w14:textId="77777777" w:rsidR="0066168F" w:rsidRPr="0088496A" w:rsidRDefault="0066168F" w:rsidP="0088496A">
      <w:pPr>
        <w:spacing w:line="20" w:lineRule="exact"/>
        <w:ind w:right="-186"/>
        <w:rPr>
          <w:rFonts w:asciiTheme="minorHAnsi" w:hAnsiTheme="minorHAnsi" w:cstheme="minorHAnsi"/>
        </w:rPr>
        <w:sectPr w:rsidR="0066168F" w:rsidRPr="0088496A" w:rsidSect="00131754">
          <w:type w:val="continuous"/>
          <w:pgSz w:w="11911" w:h="16841"/>
          <w:pgMar w:top="1417" w:right="7314" w:bottom="0" w:left="1560" w:header="720" w:footer="720" w:gutter="0"/>
          <w:cols w:space="720"/>
        </w:sectPr>
      </w:pPr>
    </w:p>
    <w:p w14:paraId="091F79FD" w14:textId="77777777" w:rsidR="0066168F" w:rsidRPr="0088496A" w:rsidRDefault="0066168F" w:rsidP="0088496A">
      <w:pPr>
        <w:spacing w:before="51" w:line="225" w:lineRule="exact"/>
        <w:ind w:right="-186"/>
        <w:rPr>
          <w:rFonts w:asciiTheme="minorHAnsi" w:hAnsiTheme="minorHAnsi" w:cstheme="minorHAnsi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- Sozialen Netzwerken des Vereins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17978ABF" w14:textId="77777777" w:rsidR="0066168F" w:rsidRPr="0088496A" w:rsidRDefault="0066168F" w:rsidP="0088496A">
      <w:pPr>
        <w:spacing w:line="20" w:lineRule="exact"/>
        <w:ind w:right="-186"/>
        <w:rPr>
          <w:rFonts w:asciiTheme="minorHAnsi" w:hAnsiTheme="minorHAnsi" w:cstheme="minorHAnsi"/>
        </w:rPr>
        <w:sectPr w:rsidR="0066168F" w:rsidRPr="0088496A" w:rsidSect="00131754">
          <w:type w:val="continuous"/>
          <w:pgSz w:w="11911" w:h="16841"/>
          <w:pgMar w:top="1417" w:right="6543" w:bottom="0" w:left="1560" w:header="720" w:footer="720" w:gutter="0"/>
          <w:cols w:space="720"/>
        </w:sectPr>
      </w:pPr>
    </w:p>
    <w:p w14:paraId="2BB27ED4" w14:textId="77777777" w:rsidR="0066168F" w:rsidRPr="0088496A" w:rsidRDefault="0066168F" w:rsidP="0088496A">
      <w:pPr>
        <w:spacing w:before="51" w:line="225" w:lineRule="exact"/>
        <w:ind w:right="-186"/>
        <w:rPr>
          <w:rFonts w:asciiTheme="minorHAnsi" w:hAnsiTheme="minorHAnsi" w:cstheme="minorHAnsi"/>
        </w:rPr>
      </w:pPr>
      <w:r w:rsidRPr="0088496A">
        <w:rPr>
          <w:rFonts w:asciiTheme="minorHAnsi" w:eastAsia="Arial" w:hAnsiTheme="minorHAnsi" w:cstheme="minorHAnsi"/>
          <w:color w:val="000000"/>
          <w:w w:val="96"/>
          <w:sz w:val="24"/>
          <w:szCs w:val="24"/>
        </w:rPr>
        <w:t>- Regionalen Presseerzeugnissen (z.B. Westfalenpost und Stadtspiegel Menden)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79B862C1" w14:textId="77777777" w:rsidR="0066168F" w:rsidRPr="0088496A" w:rsidRDefault="0066168F" w:rsidP="0088496A">
      <w:pPr>
        <w:spacing w:line="20" w:lineRule="exact"/>
        <w:ind w:right="-186"/>
        <w:rPr>
          <w:rFonts w:asciiTheme="minorHAnsi" w:hAnsiTheme="minorHAnsi" w:cstheme="minorHAnsi"/>
        </w:rPr>
        <w:sectPr w:rsidR="0066168F" w:rsidRPr="0088496A" w:rsidSect="00131754">
          <w:type w:val="continuous"/>
          <w:pgSz w:w="11911" w:h="16841"/>
          <w:pgMar w:top="1417" w:right="1680" w:bottom="0" w:left="1560" w:header="720" w:footer="720" w:gutter="0"/>
          <w:cols w:space="720"/>
        </w:sectPr>
      </w:pPr>
    </w:p>
    <w:p w14:paraId="31B17ADA" w14:textId="77777777" w:rsidR="0066168F" w:rsidRPr="0088496A" w:rsidRDefault="0066168F" w:rsidP="007E5984">
      <w:pPr>
        <w:spacing w:beforeLines="51" w:before="122" w:line="200" w:lineRule="exact"/>
        <w:rPr>
          <w:rFonts w:asciiTheme="minorHAnsi" w:hAnsiTheme="minorHAnsi" w:cstheme="minorHAnsi"/>
        </w:rPr>
      </w:pPr>
    </w:p>
    <w:p w14:paraId="00C2D70A" w14:textId="77777777" w:rsidR="007E5984" w:rsidRDefault="0066168F" w:rsidP="00075FA3">
      <w:pPr>
        <w:spacing w:beforeLines="25" w:before="60" w:line="225" w:lineRule="exact"/>
        <w:rPr>
          <w:rFonts w:asciiTheme="minorHAnsi" w:eastAsia="Arial" w:hAnsiTheme="minorHAnsi" w:cstheme="minorHAnsi"/>
          <w:color w:val="000000"/>
          <w:w w:val="99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Ich bin darauf hingewiesen worden, dass mein Name, die Fotos und Videos mit meiner Person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9"/>
          <w:sz w:val="24"/>
          <w:szCs w:val="24"/>
        </w:rPr>
        <w:t>bei der </w:t>
      </w:r>
    </w:p>
    <w:p w14:paraId="4DC045F1" w14:textId="77777777" w:rsidR="007E5984" w:rsidRDefault="0066168F" w:rsidP="00075FA3">
      <w:pPr>
        <w:spacing w:beforeLines="25" w:before="60" w:line="225" w:lineRule="exact"/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9"/>
          <w:sz w:val="24"/>
          <w:szCs w:val="24"/>
        </w:rPr>
        <w:t>Veröffentlichung im Internet oder in sozialen Netzwerken weltweit abrufbar sind. Eine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Weiterver</w:t>
      </w:r>
      <w:r w:rsidR="007E5984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-</w:t>
      </w:r>
    </w:p>
    <w:p w14:paraId="644807F1" w14:textId="77777777" w:rsidR="00075FA3" w:rsidRDefault="0066168F" w:rsidP="00075FA3">
      <w:pPr>
        <w:spacing w:beforeLines="25" w:before="60" w:line="225" w:lineRule="exact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wendung und/oder Veränderung durch Dritte kann hierbei nicht ausgeschlossen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werden.  </w:t>
      </w:r>
    </w:p>
    <w:p w14:paraId="3A65823E" w14:textId="77777777" w:rsidR="007E5984" w:rsidRDefault="0066168F" w:rsidP="00075FA3">
      <w:pPr>
        <w:spacing w:beforeLines="25" w:before="60" w:line="225" w:lineRule="exact"/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Soweit die Einwilligung nicht widerrufen wird, gilt sie zeitlich unbeschränkt. Die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Einwilligung </w:t>
      </w:r>
    </w:p>
    <w:p w14:paraId="63424842" w14:textId="77777777" w:rsidR="007E5984" w:rsidRDefault="0066168F" w:rsidP="00075FA3">
      <w:pPr>
        <w:spacing w:beforeLines="25" w:before="60" w:line="225" w:lineRule="exact"/>
        <w:rPr>
          <w:rFonts w:asciiTheme="minorHAnsi" w:eastAsia="Arial" w:hAnsiTheme="minorHAnsi" w:cstheme="minorHAnsi"/>
          <w:color w:val="000000"/>
          <w:w w:val="105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erfolgt freiwillig und kann mit Wirkung für die Zukunft widerrufen werden. Der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105"/>
          <w:sz w:val="24"/>
          <w:szCs w:val="24"/>
        </w:rPr>
        <w:t>Widerruf der </w:t>
      </w:r>
    </w:p>
    <w:p w14:paraId="00DAED9D" w14:textId="77777777" w:rsidR="0066168F" w:rsidRPr="0088496A" w:rsidRDefault="0066168F" w:rsidP="00075FA3">
      <w:pPr>
        <w:spacing w:beforeLines="25" w:before="60" w:line="225" w:lineRule="exact"/>
        <w:rPr>
          <w:rFonts w:asciiTheme="minorHAnsi" w:hAnsiTheme="minorHAnsi" w:cstheme="minorHAnsi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105"/>
          <w:sz w:val="24"/>
          <w:szCs w:val="24"/>
        </w:rPr>
        <w:t>Einwilligung muss in Textform (Brief oder per Mail) gegenüber dem Verein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erfolgen.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69DA4725" w14:textId="77777777" w:rsidR="0066168F" w:rsidRPr="0088496A" w:rsidRDefault="0066168F" w:rsidP="00075FA3">
      <w:pPr>
        <w:spacing w:line="20" w:lineRule="exact"/>
        <w:ind w:right="-1"/>
        <w:rPr>
          <w:rFonts w:asciiTheme="minorHAnsi" w:hAnsiTheme="minorHAnsi" w:cstheme="minorHAnsi"/>
          <w:sz w:val="24"/>
          <w:szCs w:val="24"/>
        </w:rPr>
        <w:sectPr w:rsidR="0066168F" w:rsidRPr="0088496A" w:rsidSect="007E5984">
          <w:type w:val="continuous"/>
          <w:pgSz w:w="11911" w:h="16841"/>
          <w:pgMar w:top="1417" w:right="854" w:bottom="0" w:left="852" w:header="720" w:footer="720" w:gutter="0"/>
          <w:cols w:space="720"/>
        </w:sectPr>
      </w:pPr>
    </w:p>
    <w:p w14:paraId="75E84F99" w14:textId="77777777" w:rsidR="0066168F" w:rsidRPr="0088496A" w:rsidRDefault="0066168F" w:rsidP="00075FA3">
      <w:pPr>
        <w:spacing w:line="200" w:lineRule="exact"/>
        <w:ind w:right="-1"/>
        <w:rPr>
          <w:rFonts w:asciiTheme="minorHAnsi" w:hAnsiTheme="minorHAnsi" w:cstheme="minorHAnsi"/>
          <w:sz w:val="24"/>
          <w:szCs w:val="24"/>
        </w:rPr>
      </w:pPr>
    </w:p>
    <w:p w14:paraId="6C42A13B" w14:textId="77777777" w:rsidR="007E5984" w:rsidRDefault="0066168F" w:rsidP="00075FA3">
      <w:pPr>
        <w:spacing w:before="5"/>
        <w:ind w:right="-113"/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9"/>
          <w:sz w:val="24"/>
          <w:szCs w:val="24"/>
        </w:rPr>
        <w:t>Eine vollständige Löschung der veröffentlichten Namen, Fotos und Videoaufzeichnungen im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Internet </w:t>
      </w:r>
    </w:p>
    <w:p w14:paraId="53304FFD" w14:textId="77777777" w:rsidR="007E5984" w:rsidRDefault="0066168F" w:rsidP="00075FA3">
      <w:pPr>
        <w:spacing w:before="5"/>
        <w:ind w:right="-113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kann durch d</w:t>
      </w:r>
      <w:r w:rsidR="0008037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 xml:space="preserve">as Lebendige Lahrfeld </w:t>
      </w:r>
      <w:r w:rsidRPr="0088496A">
        <w:rPr>
          <w:rFonts w:asciiTheme="minorHAnsi" w:eastAsia="Arial" w:hAnsiTheme="minorHAnsi" w:cstheme="minorHAnsi"/>
          <w:color w:val="000000"/>
          <w:w w:val="102"/>
          <w:sz w:val="24"/>
          <w:szCs w:val="24"/>
        </w:rPr>
        <w:t> e.V. nicht sichergestellt werden, da z.B. andere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Internetseiten </w:t>
      </w:r>
    </w:p>
    <w:p w14:paraId="7F798AFA" w14:textId="77777777" w:rsidR="007E5984" w:rsidRDefault="0066168F" w:rsidP="00075FA3">
      <w:pPr>
        <w:spacing w:before="5"/>
        <w:ind w:right="-113"/>
        <w:rPr>
          <w:rFonts w:asciiTheme="minorHAnsi" w:eastAsia="Arial" w:hAnsiTheme="minorHAnsi" w:cstheme="minorHAnsi"/>
          <w:color w:val="000000"/>
          <w:w w:val="101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die Namen, Fotos und Videos kopiert oder verändert haben könnten. D</w:t>
      </w:r>
      <w:r w:rsidR="0008037A">
        <w:rPr>
          <w:rFonts w:asciiTheme="minorHAnsi" w:eastAsia="Arial" w:hAnsiTheme="minorHAnsi" w:cstheme="minorHAnsi"/>
          <w:color w:val="000000"/>
          <w:sz w:val="24"/>
          <w:szCs w:val="24"/>
        </w:rPr>
        <w:t>as Lebendige Lahrfeld</w:t>
      </w:r>
      <w:r w:rsidRPr="0088496A">
        <w:rPr>
          <w:rFonts w:asciiTheme="minorHAnsi" w:eastAsia="Arial" w:hAnsiTheme="minorHAnsi" w:cstheme="minorHAnsi"/>
          <w:color w:val="000000"/>
          <w:w w:val="101"/>
          <w:sz w:val="24"/>
          <w:szCs w:val="24"/>
        </w:rPr>
        <w:t> e.V. </w:t>
      </w:r>
    </w:p>
    <w:p w14:paraId="74D59280" w14:textId="77777777" w:rsidR="007E5984" w:rsidRDefault="0066168F" w:rsidP="00075FA3">
      <w:pPr>
        <w:spacing w:before="5"/>
        <w:ind w:right="-113"/>
        <w:rPr>
          <w:rFonts w:asciiTheme="minorHAnsi" w:eastAsia="Arial" w:hAnsiTheme="minorHAnsi" w:cstheme="minorHAnsi"/>
          <w:color w:val="000000"/>
          <w:w w:val="95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101"/>
          <w:sz w:val="24"/>
          <w:szCs w:val="24"/>
        </w:rPr>
        <w:t>kann nicht haftbar gemacht werden für Art und Form der Nutzung durch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5"/>
          <w:sz w:val="24"/>
          <w:szCs w:val="24"/>
        </w:rPr>
        <w:t>Dritte, wie z. B. für das </w:t>
      </w:r>
    </w:p>
    <w:p w14:paraId="4062381A" w14:textId="77777777" w:rsidR="00816275" w:rsidRPr="0088496A" w:rsidRDefault="0066168F" w:rsidP="00075FA3">
      <w:pPr>
        <w:spacing w:before="5"/>
        <w:ind w:right="-113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5"/>
          <w:sz w:val="24"/>
          <w:szCs w:val="24"/>
        </w:rPr>
        <w:t>Herunterladen von Namen, Fotos und Videos und deren anschließender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Nutzung und Veränderung</w:t>
      </w:r>
      <w:r w:rsidR="0008037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 xml:space="preserve"> durch KI und 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.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</w:p>
    <w:p w14:paraId="130F242D" w14:textId="77777777" w:rsidR="00816275" w:rsidRPr="0088496A" w:rsidRDefault="00816275" w:rsidP="00075FA3">
      <w:pPr>
        <w:spacing w:before="5" w:line="225" w:lineRule="exact"/>
        <w:ind w:right="-113"/>
        <w:rPr>
          <w:rFonts w:asciiTheme="minorHAnsi" w:eastAsia="Arial" w:hAnsiTheme="minorHAnsi" w:cstheme="minorHAnsi"/>
          <w:color w:val="000000"/>
          <w:w w:val="95"/>
          <w:sz w:val="24"/>
          <w:szCs w:val="24"/>
        </w:rPr>
      </w:pPr>
    </w:p>
    <w:p w14:paraId="46EB86F2" w14:textId="77777777" w:rsidR="007E5984" w:rsidRDefault="00816275" w:rsidP="007E5984">
      <w:pPr>
        <w:spacing w:before="5"/>
        <w:ind w:right="-113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5"/>
          <w:sz w:val="24"/>
          <w:szCs w:val="24"/>
        </w:rPr>
        <w:t>Ich wurde ferner darauf hingewiesen, dass trotz meines Widerrufs Fotos und Videos von meiner</w:t>
      </w:r>
      <w:r w:rsidRPr="0088496A">
        <w:rPr>
          <w:rFonts w:asciiTheme="minorHAnsi" w:eastAsia="Arial" w:hAnsiTheme="minorHAnsi" w:cstheme="minorHAnsi"/>
          <w:color w:val="000000"/>
          <w:sz w:val="24"/>
          <w:szCs w:val="24"/>
        </w:rPr>
        <w:t> </w:t>
      </w: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Person</w:t>
      </w:r>
      <w:r w:rsidR="007E5984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 xml:space="preserve"> </w:t>
      </w:r>
    </w:p>
    <w:p w14:paraId="54A4DF62" w14:textId="77777777" w:rsidR="007E5984" w:rsidRDefault="00816275" w:rsidP="007E5984">
      <w:pPr>
        <w:spacing w:before="5"/>
        <w:ind w:right="-113"/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im Rahmen der Teilnahme an öffentlichen Veranstaltungen des Vereins erzeugt und im</w:t>
      </w:r>
      <w:r w:rsidR="007E5984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 xml:space="preserve"> </w:t>
      </w:r>
      <w:r w:rsidR="007E5984">
        <w:rPr>
          <w:rFonts w:asciiTheme="minorHAnsi" w:eastAsia="Arial" w:hAnsiTheme="minorHAnsi" w:cstheme="minorHAnsi"/>
          <w:color w:val="000000"/>
          <w:sz w:val="24"/>
          <w:szCs w:val="24"/>
        </w:rPr>
        <w:t>R</w:t>
      </w:r>
      <w:r w:rsidR="00151121"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ahmen der </w:t>
      </w:r>
    </w:p>
    <w:p w14:paraId="541A9AE7" w14:textId="77777777" w:rsidR="0066168F" w:rsidRPr="0088496A" w:rsidRDefault="00151121" w:rsidP="007E5984">
      <w:pPr>
        <w:spacing w:before="5"/>
        <w:ind w:right="-113"/>
        <w:rPr>
          <w:rFonts w:asciiTheme="minorHAnsi" w:hAnsiTheme="minorHAnsi" w:cstheme="minorHAnsi"/>
          <w:sz w:val="24"/>
          <w:szCs w:val="24"/>
        </w:rPr>
      </w:pPr>
      <w:r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Öffentlichkeitsarbeit veröffentlicht</w:t>
      </w:r>
      <w:r w:rsidR="00816275" w:rsidRPr="0088496A">
        <w:rPr>
          <w:rFonts w:asciiTheme="minorHAnsi" w:eastAsia="Arial" w:hAnsiTheme="minorHAnsi" w:cstheme="minorHAnsi"/>
          <w:color w:val="000000"/>
          <w:w w:val="97"/>
          <w:sz w:val="24"/>
          <w:szCs w:val="24"/>
        </w:rPr>
        <w:t> werden dürfen</w:t>
      </w:r>
      <w:r w:rsidRPr="0088496A">
        <w:rPr>
          <w:rFonts w:asciiTheme="minorHAnsi" w:hAnsiTheme="minorHAnsi" w:cstheme="minorHAnsi"/>
          <w:sz w:val="24"/>
          <w:szCs w:val="24"/>
        </w:rPr>
        <w:t>.</w:t>
      </w:r>
    </w:p>
    <w:p w14:paraId="1BB563C4" w14:textId="77777777" w:rsidR="00151121" w:rsidRDefault="00151121" w:rsidP="00151121">
      <w:pPr>
        <w:spacing w:before="51"/>
        <w:ind w:right="-2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B12770" w14:paraId="73F9668F" w14:textId="77777777" w:rsidTr="00CB1326">
        <w:tc>
          <w:tcPr>
            <w:tcW w:w="10060" w:type="dxa"/>
            <w:tcBorders>
              <w:bottom w:val="single" w:sz="4" w:space="0" w:color="auto"/>
            </w:tcBorders>
          </w:tcPr>
          <w:p w14:paraId="18C1137F" w14:textId="77777777" w:rsidR="0008037A" w:rsidRDefault="00350299" w:rsidP="0008037A">
            <w:pPr>
              <w:spacing w:before="51" w:line="225" w:lineRule="exact"/>
              <w:ind w:right="-567" w:firstLine="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>Ort/</w:t>
            </w:r>
            <w:r w:rsidR="0008037A"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> Datum Unterschrift</w:t>
            </w:r>
          </w:p>
          <w:p w14:paraId="4215B8F1" w14:textId="77777777" w:rsidR="00B12770" w:rsidRDefault="00B12770" w:rsidP="009A6FBD">
            <w:pPr>
              <w:spacing w:before="51" w:line="225" w:lineRule="exact"/>
              <w:ind w:right="-249" w:firstLine="142"/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</w:pPr>
          </w:p>
          <w:p w14:paraId="5664CC2B" w14:textId="77777777" w:rsidR="00B12770" w:rsidRDefault="00B12770" w:rsidP="00B12770">
            <w:pPr>
              <w:spacing w:before="51" w:line="225" w:lineRule="exact"/>
              <w:ind w:right="-567" w:firstLine="142"/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</w:pPr>
          </w:p>
        </w:tc>
      </w:tr>
      <w:tr w:rsidR="00151121" w14:paraId="59C5EFFC" w14:textId="77777777" w:rsidTr="00CB1326">
        <w:tc>
          <w:tcPr>
            <w:tcW w:w="10060" w:type="dxa"/>
            <w:tcBorders>
              <w:top w:val="single" w:sz="4" w:space="0" w:color="auto"/>
            </w:tcBorders>
          </w:tcPr>
          <w:p w14:paraId="41E06D17" w14:textId="77777777" w:rsidR="00B12770" w:rsidRPr="00B12770" w:rsidRDefault="00B12770" w:rsidP="0008037A">
            <w:pPr>
              <w:spacing w:before="51" w:line="225" w:lineRule="exact"/>
              <w:ind w:right="-567" w:firstLine="142"/>
            </w:pPr>
          </w:p>
        </w:tc>
      </w:tr>
      <w:tr w:rsidR="00151121" w14:paraId="6E54FB62" w14:textId="77777777" w:rsidTr="0008037A">
        <w:trPr>
          <w:trHeight w:val="170"/>
        </w:trPr>
        <w:tc>
          <w:tcPr>
            <w:tcW w:w="10060" w:type="dxa"/>
          </w:tcPr>
          <w:p w14:paraId="19946E37" w14:textId="77777777" w:rsidR="00B12770" w:rsidRPr="00B12770" w:rsidRDefault="00151121" w:rsidP="009A6FBD">
            <w:pPr>
              <w:spacing w:before="4"/>
              <w:ind w:right="-567"/>
            </w:pPr>
            <w:r>
              <w:rPr>
                <w:rFonts w:ascii="Arial" w:eastAsia="Arial" w:hAnsi="Arial" w:cs="Arial"/>
                <w:b/>
                <w:bCs/>
                <w:color w:val="000000"/>
                <w:w w:val="98"/>
                <w:sz w:val="24"/>
                <w:szCs w:val="24"/>
              </w:rPr>
              <w:t>Bei Minderjährigen bzw. Geschäftsunfähigen: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51121" w14:paraId="33D4AFA8" w14:textId="77777777" w:rsidTr="00350299">
        <w:tc>
          <w:tcPr>
            <w:tcW w:w="10060" w:type="dxa"/>
          </w:tcPr>
          <w:p w14:paraId="4D3CE2C6" w14:textId="77777777" w:rsidR="00151121" w:rsidRDefault="0008037A" w:rsidP="00151121">
            <w:pPr>
              <w:spacing w:before="51"/>
              <w:ind w:right="-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98"/>
                <w:sz w:val="24"/>
                <w:szCs w:val="24"/>
              </w:rPr>
              <w:t>Vor- und Nachname/n des/der gesetzlichen Vertreter/s: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151121" w14:paraId="1CB7AD70" w14:textId="77777777" w:rsidTr="00350299">
        <w:tc>
          <w:tcPr>
            <w:tcW w:w="10060" w:type="dxa"/>
            <w:tcBorders>
              <w:bottom w:val="single" w:sz="4" w:space="0" w:color="auto"/>
            </w:tcBorders>
          </w:tcPr>
          <w:p w14:paraId="01637ED3" w14:textId="77777777" w:rsidR="00151121" w:rsidRDefault="00151121" w:rsidP="00151121">
            <w:pPr>
              <w:spacing w:before="51" w:line="225" w:lineRule="exact"/>
              <w:ind w:right="-567" w:firstLine="142"/>
            </w:pPr>
          </w:p>
          <w:p w14:paraId="6105205E" w14:textId="77777777" w:rsidR="00151121" w:rsidRDefault="00151121" w:rsidP="00151121">
            <w:pPr>
              <w:spacing w:before="51"/>
              <w:ind w:right="-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121" w14:paraId="11D5BEC4" w14:textId="77777777" w:rsidTr="00350299">
        <w:tc>
          <w:tcPr>
            <w:tcW w:w="10060" w:type="dxa"/>
            <w:tcBorders>
              <w:top w:val="single" w:sz="4" w:space="0" w:color="auto"/>
            </w:tcBorders>
          </w:tcPr>
          <w:p w14:paraId="4D856738" w14:textId="77777777" w:rsidR="00151121" w:rsidRDefault="00151121" w:rsidP="00151121">
            <w:pPr>
              <w:spacing w:before="51"/>
              <w:ind w:right="-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121" w14:paraId="48C63649" w14:textId="77777777" w:rsidTr="0008037A">
        <w:tc>
          <w:tcPr>
            <w:tcW w:w="10060" w:type="dxa"/>
          </w:tcPr>
          <w:p w14:paraId="50041C80" w14:textId="77777777" w:rsidR="00151121" w:rsidRDefault="00151121" w:rsidP="009A6FBD">
            <w:pPr>
              <w:spacing w:before="3"/>
              <w:ind w:right="-56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7"/>
                <w:sz w:val="24"/>
                <w:szCs w:val="24"/>
              </w:rPr>
              <w:t>Der Widerruf ist zu richten an den:</w:t>
            </w:r>
          </w:p>
        </w:tc>
      </w:tr>
      <w:tr w:rsidR="00151121" w14:paraId="4127A157" w14:textId="77777777" w:rsidTr="0008037A">
        <w:tc>
          <w:tcPr>
            <w:tcW w:w="10060" w:type="dxa"/>
          </w:tcPr>
          <w:p w14:paraId="771D7BE9" w14:textId="77777777" w:rsidR="00151121" w:rsidRPr="0008037A" w:rsidRDefault="0008037A" w:rsidP="0008037A">
            <w:pPr>
              <w:pStyle w:val="Listenabsatz"/>
              <w:numPr>
                <w:ilvl w:val="0"/>
                <w:numId w:val="1"/>
              </w:numPr>
              <w:spacing w:before="51"/>
              <w:ind w:right="-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 xml:space="preserve">Vors. Hans Jürgen Schlünder, </w:t>
            </w:r>
            <w:r w:rsidRPr="0008037A"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>Im</w:t>
            </w:r>
            <w:r w:rsidR="00CB1326"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 xml:space="preserve"> </w:t>
            </w:r>
            <w:r w:rsidRPr="0008037A"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>Tiefen Winkel 15</w:t>
            </w:r>
            <w:r w:rsidR="00151121" w:rsidRPr="0008037A">
              <w:rPr>
                <w:rFonts w:ascii="Arial" w:eastAsia="Arial" w:hAnsi="Arial" w:cs="Arial"/>
                <w:color w:val="000000"/>
                <w:w w:val="97"/>
                <w:sz w:val="24"/>
                <w:szCs w:val="24"/>
              </w:rPr>
              <w:t>, 58706 Menden</w:t>
            </w:r>
            <w:r w:rsidR="00151121" w:rsidRPr="0008037A"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151121" w14:paraId="53ECCA30" w14:textId="77777777" w:rsidTr="0008037A">
        <w:tc>
          <w:tcPr>
            <w:tcW w:w="10060" w:type="dxa"/>
          </w:tcPr>
          <w:p w14:paraId="28655EA6" w14:textId="69052A48" w:rsidR="006B3EE7" w:rsidRDefault="0008037A" w:rsidP="009A6FBD">
            <w:pPr>
              <w:spacing w:before="51"/>
              <w:ind w:right="-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</w:t>
            </w:r>
            <w:r w:rsidR="00824B6E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ebend</w:t>
            </w:r>
            <w:r w:rsidR="00F95EB6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ges@</w:t>
            </w:r>
            <w:r w:rsidR="00824B6E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ahrfeld</w:t>
            </w:r>
            <w:r w:rsidR="00350299">
              <w:rPr>
                <w:rFonts w:asciiTheme="minorHAnsi" w:hAnsiTheme="minorHAnsi" w:cstheme="minorHAnsi"/>
                <w:sz w:val="24"/>
                <w:szCs w:val="24"/>
              </w:rPr>
              <w:t>-2030</w:t>
            </w:r>
            <w:r w:rsidR="001173C8">
              <w:rPr>
                <w:rFonts w:asciiTheme="minorHAnsi" w:hAnsiTheme="minorHAnsi" w:cstheme="minorHAnsi"/>
                <w:sz w:val="24"/>
                <w:szCs w:val="24"/>
              </w:rPr>
              <w:t>.de</w:t>
            </w:r>
          </w:p>
        </w:tc>
      </w:tr>
      <w:tr w:rsidR="0008037A" w14:paraId="5A4FA8F6" w14:textId="77777777" w:rsidTr="0008037A">
        <w:tc>
          <w:tcPr>
            <w:tcW w:w="10060" w:type="dxa"/>
          </w:tcPr>
          <w:p w14:paraId="3E158302" w14:textId="77777777" w:rsidR="0008037A" w:rsidRDefault="0008037A" w:rsidP="009A6FBD">
            <w:pPr>
              <w:spacing w:before="51"/>
              <w:ind w:right="-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D11B8EA" w14:textId="77777777" w:rsidR="0066168F" w:rsidRPr="00816275" w:rsidRDefault="0066168F" w:rsidP="0066168F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sectPr w:rsidR="0066168F" w:rsidRPr="00816275" w:rsidSect="00131754">
      <w:type w:val="continuous"/>
      <w:pgSz w:w="11911" w:h="16841"/>
      <w:pgMar w:top="1417" w:right="0" w:bottom="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183E0" w14:textId="77777777" w:rsidR="003759E3" w:rsidRDefault="003759E3" w:rsidP="00131754">
      <w:r>
        <w:separator/>
      </w:r>
    </w:p>
  </w:endnote>
  <w:endnote w:type="continuationSeparator" w:id="0">
    <w:p w14:paraId="0ED2C161" w14:textId="77777777" w:rsidR="003759E3" w:rsidRDefault="003759E3" w:rsidP="0013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050E5" w14:textId="77777777" w:rsidR="00131754" w:rsidRDefault="009A6AB5" w:rsidP="006B3EE7">
    <w:pPr>
      <w:tabs>
        <w:tab w:val="left" w:pos="1560"/>
      </w:tabs>
      <w:spacing w:before="10" w:line="199" w:lineRule="exact"/>
      <w:ind w:right="-3600"/>
    </w:pPr>
    <w:r>
      <w:rPr>
        <w:rFonts w:ascii="Calibri" w:eastAsia="Calibri" w:hAnsi="Calibri" w:cs="Calibri"/>
        <w:color w:val="000000"/>
        <w:sz w:val="19"/>
        <w:szCs w:val="19"/>
      </w:rPr>
      <w:t xml:space="preserve">Aufnahmeantrag für Lebendiges Lahrfeld </w:t>
    </w:r>
    <w:proofErr w:type="spellStart"/>
    <w:r w:rsidR="00131754">
      <w:rPr>
        <w:rFonts w:ascii="Calibri" w:eastAsia="Calibri" w:hAnsi="Calibri" w:cs="Calibri"/>
        <w:color w:val="000000"/>
        <w:sz w:val="19"/>
        <w:szCs w:val="19"/>
      </w:rPr>
      <w:t>e.V</w:t>
    </w:r>
    <w:proofErr w:type="spellEnd"/>
    <w:r w:rsidR="00131754" w:rsidRPr="00131754">
      <w:rPr>
        <w:rFonts w:ascii="Calibri" w:eastAsia="Calibri" w:hAnsi="Calibri" w:cs="Calibri"/>
        <w:color w:val="000000"/>
        <w:sz w:val="19"/>
        <w:szCs w:val="19"/>
      </w:rPr>
      <w:t xml:space="preserve"> </w:t>
    </w:r>
    <w:r w:rsidR="001A2000">
      <w:rPr>
        <w:rFonts w:ascii="Calibri" w:eastAsia="Calibri" w:hAnsi="Calibri" w:cs="Calibri"/>
        <w:color w:val="000000"/>
        <w:sz w:val="19"/>
        <w:szCs w:val="19"/>
      </w:rPr>
      <w:tab/>
    </w:r>
    <w:r>
      <w:rPr>
        <w:rFonts w:ascii="Calibri" w:eastAsia="Calibri" w:hAnsi="Calibri" w:cs="Calibri"/>
        <w:color w:val="000000"/>
        <w:sz w:val="19"/>
        <w:szCs w:val="19"/>
      </w:rPr>
      <w:tab/>
    </w:r>
    <w:r>
      <w:rPr>
        <w:rFonts w:ascii="Calibri" w:eastAsia="Calibri" w:hAnsi="Calibri" w:cs="Calibri"/>
        <w:color w:val="000000"/>
        <w:sz w:val="19"/>
        <w:szCs w:val="19"/>
      </w:rPr>
      <w:tab/>
    </w:r>
    <w:r w:rsidR="001C1786">
      <w:rPr>
        <w:rFonts w:ascii="Calibri" w:eastAsia="Calibri" w:hAnsi="Calibri" w:cs="Calibri"/>
        <w:color w:val="000000"/>
        <w:sz w:val="19"/>
        <w:szCs w:val="19"/>
      </w:rPr>
      <w:tab/>
    </w:r>
    <w:r w:rsidR="006B3EE7">
      <w:rPr>
        <w:rFonts w:ascii="Calibri" w:eastAsia="Calibri" w:hAnsi="Calibri" w:cs="Calibri"/>
        <w:color w:val="000000"/>
        <w:sz w:val="19"/>
        <w:szCs w:val="19"/>
      </w:rPr>
      <w:t>Konto: DE</w:t>
    </w:r>
    <w:r w:rsidR="001C1786">
      <w:rPr>
        <w:rFonts w:ascii="Calibri" w:eastAsia="Calibri" w:hAnsi="Calibri" w:cs="Calibri"/>
        <w:color w:val="000000"/>
        <w:sz w:val="19"/>
        <w:szCs w:val="19"/>
      </w:rPr>
      <w:t>83 4476 1312 0358 7767 00</w:t>
    </w:r>
    <w:r w:rsidR="00F95A73">
      <w:rPr>
        <w:rFonts w:ascii="Calibri" w:eastAsia="Calibri" w:hAnsi="Calibri" w:cs="Calibri"/>
        <w:color w:val="000000"/>
        <w:sz w:val="19"/>
        <w:szCs w:val="19"/>
      </w:rPr>
      <w:t xml:space="preserve">      </w:t>
    </w:r>
    <w:r w:rsidR="001A2000">
      <w:rPr>
        <w:rFonts w:ascii="Calibri" w:eastAsia="Calibri" w:hAnsi="Calibri" w:cs="Calibri"/>
        <w:color w:val="000000"/>
        <w:sz w:val="19"/>
        <w:szCs w:val="19"/>
      </w:rPr>
      <w:tab/>
    </w:r>
    <w:r w:rsidR="0066168F">
      <w:rPr>
        <w:rFonts w:ascii="Calibri" w:eastAsia="Calibri" w:hAnsi="Calibri" w:cs="Calibri"/>
        <w:color w:val="000000"/>
        <w:sz w:val="19"/>
        <w:szCs w:val="19"/>
      </w:rPr>
      <w:t xml:space="preserve">   </w:t>
    </w:r>
    <w:r w:rsidR="00131754">
      <w:rPr>
        <w:rFonts w:ascii="Calibri" w:eastAsia="Calibri" w:hAnsi="Calibri" w:cs="Calibri"/>
        <w:color w:val="000000"/>
        <w:sz w:val="19"/>
        <w:szCs w:val="19"/>
      </w:rPr>
      <w:t xml:space="preserve">                                       </w:t>
    </w:r>
  </w:p>
  <w:p w14:paraId="1A7C546F" w14:textId="77777777" w:rsidR="00131754" w:rsidRPr="00AD36CF" w:rsidRDefault="006B3EE7" w:rsidP="006B3EE7">
    <w:pPr>
      <w:pStyle w:val="Fuzeile"/>
      <w:tabs>
        <w:tab w:val="left" w:pos="567"/>
      </w:tabs>
      <w:ind w:firstLine="142"/>
      <w:rPr>
        <w:rFonts w:asciiTheme="minorHAnsi" w:hAnsiTheme="minorHAnsi" w:cstheme="minorHAnsi"/>
        <w:sz w:val="16"/>
        <w:szCs w:val="16"/>
      </w:rPr>
    </w:pPr>
    <w:r>
      <w:t xml:space="preserve">           </w:t>
    </w:r>
    <w:r w:rsidR="009A6AB5">
      <w:rPr>
        <w:rFonts w:asciiTheme="minorHAnsi" w:hAnsiTheme="minorHAnsi" w:cstheme="minorHAnsi"/>
        <w:sz w:val="16"/>
        <w:szCs w:val="16"/>
      </w:rPr>
      <w:t>Vors.  Hans J</w:t>
    </w:r>
    <w:r w:rsidR="00A21A57">
      <w:rPr>
        <w:rFonts w:asciiTheme="minorHAnsi" w:hAnsiTheme="minorHAnsi" w:cstheme="minorHAnsi"/>
        <w:sz w:val="16"/>
        <w:szCs w:val="16"/>
      </w:rPr>
      <w:t>ürgen</w:t>
    </w:r>
    <w:r w:rsidR="009A6AB5">
      <w:rPr>
        <w:rFonts w:asciiTheme="minorHAnsi" w:hAnsiTheme="minorHAnsi" w:cstheme="minorHAnsi"/>
        <w:sz w:val="16"/>
        <w:szCs w:val="16"/>
      </w:rPr>
      <w:t xml:space="preserve"> Schlünder</w:t>
    </w:r>
    <w:r w:rsidR="009A6AB5">
      <w:rPr>
        <w:rFonts w:asciiTheme="minorHAnsi" w:hAnsiTheme="minorHAnsi" w:cstheme="minorHAnsi"/>
        <w:sz w:val="16"/>
        <w:szCs w:val="16"/>
      </w:rPr>
      <w:tab/>
      <w:t xml:space="preserve">   (siehe HP)                                                              </w:t>
    </w:r>
    <w:r w:rsidR="001C1786">
      <w:rPr>
        <w:rFonts w:asciiTheme="minorHAnsi" w:hAnsiTheme="minorHAnsi" w:cstheme="minorHAnsi"/>
        <w:sz w:val="16"/>
        <w:szCs w:val="16"/>
      </w:rPr>
      <w:t xml:space="preserve">  </w:t>
    </w:r>
    <w:r w:rsidRPr="00AD36CF">
      <w:rPr>
        <w:rFonts w:asciiTheme="minorHAnsi" w:hAnsiTheme="minorHAnsi" w:cstheme="minorHAnsi"/>
        <w:sz w:val="16"/>
        <w:szCs w:val="16"/>
      </w:rPr>
      <w:t>Kassenwart</w:t>
    </w:r>
    <w:r w:rsidR="009A6AB5">
      <w:rPr>
        <w:rFonts w:asciiTheme="minorHAnsi" w:hAnsiTheme="minorHAnsi" w:cstheme="minorHAnsi"/>
        <w:sz w:val="16"/>
        <w:szCs w:val="16"/>
      </w:rPr>
      <w:t>: Wolfgang Reutlinger  (siehe HP)</w:t>
    </w:r>
    <w:r w:rsidRPr="00AD36CF">
      <w:rPr>
        <w:rFonts w:asciiTheme="minorHAnsi" w:hAnsiTheme="minorHAnsi"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BFA23" w14:textId="77777777" w:rsidR="003759E3" w:rsidRDefault="003759E3" w:rsidP="00131754">
      <w:r>
        <w:separator/>
      </w:r>
    </w:p>
  </w:footnote>
  <w:footnote w:type="continuationSeparator" w:id="0">
    <w:p w14:paraId="2B7EC326" w14:textId="77777777" w:rsidR="003759E3" w:rsidRDefault="003759E3" w:rsidP="00131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897486"/>
      <w:docPartObj>
        <w:docPartGallery w:val="Page Numbers (Top of Page)"/>
        <w:docPartUnique/>
      </w:docPartObj>
    </w:sdtPr>
    <w:sdtContent>
      <w:p w14:paraId="15E62B21" w14:textId="77777777" w:rsidR="00BF0F7A" w:rsidRDefault="00BF0F7A">
        <w:pPr>
          <w:pStyle w:val="Kopfzeile"/>
          <w:jc w:val="right"/>
        </w:pPr>
        <w:r w:rsidRPr="00BF0F7A">
          <w:rPr>
            <w:rFonts w:asciiTheme="minorHAnsi" w:eastAsiaTheme="minorEastAsia" w:hAnsiTheme="minorHAnsi" w:cstheme="minorHAnsi"/>
            <w:noProof/>
            <w:sz w:val="24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EBAB47" wp14:editId="41658BA4">
                  <wp:simplePos x="0" y="0"/>
                  <wp:positionH relativeFrom="column">
                    <wp:posOffset>-359410</wp:posOffset>
                  </wp:positionH>
                  <wp:positionV relativeFrom="paragraph">
                    <wp:posOffset>-304800</wp:posOffset>
                  </wp:positionV>
                  <wp:extent cx="1809750" cy="1685925"/>
                  <wp:effectExtent l="0" t="0" r="0" b="9525"/>
                  <wp:wrapNone/>
                  <wp:docPr id="8" name="Textfeld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09750" cy="16859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E1B089" w14:textId="167743FC" w:rsidR="00BF0F7A" w:rsidRDefault="00EA0425" w:rsidP="00BF0F7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77C88D" wp14:editId="0C30EB8E">
                                    <wp:extent cx="1588135" cy="1588135"/>
                                    <wp:effectExtent l="0" t="0" r="0" b="0"/>
                                    <wp:docPr id="2" name="Grafik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Grafik 2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88135" cy="15881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AEBAB47" id="_x0000_t202" coordsize="21600,21600" o:spt="202" path="m,l,21600r21600,l21600,xe">
                  <v:stroke joinstyle="miter"/>
                  <v:path gradientshapeok="t" o:connecttype="rect"/>
                </v:shapetype>
                <v:shape id="Textfeld 8" o:spid="_x0000_s1032" type="#_x0000_t202" style="position:absolute;left:0;text-align:left;margin-left:-28.3pt;margin-top:-24pt;width:142.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" fillcolor="window" stroked="f" strokeweight=".5pt">
                  <v:textbox>
                    <w:txbxContent>
                      <w:p w14:paraId="2EE1B089" w14:textId="167743FC" w:rsidR="00BF0F7A" w:rsidRDefault="00EA0425" w:rsidP="00BF0F7A">
                        <w:r>
                          <w:rPr>
                            <w:noProof/>
                          </w:rPr>
                          <w:drawing>
                            <wp:inline distT="0" distB="0" distL="0" distR="0" wp14:anchorId="7877C88D" wp14:editId="0C30EB8E">
                              <wp:extent cx="1588135" cy="1588135"/>
                              <wp:effectExtent l="0" t="0" r="0" b="0"/>
                              <wp:docPr id="2" name="Grafik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Grafik 2"/>
                                      <pic:cNvPicPr/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88135" cy="15881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13C86" w14:textId="77777777" w:rsidR="00F11D99" w:rsidRDefault="00F11D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E38F6"/>
    <w:multiLevelType w:val="hybridMultilevel"/>
    <w:tmpl w:val="56FEBD3C"/>
    <w:lvl w:ilvl="0" w:tplc="E13699D0">
      <w:start w:val="1"/>
      <w:numFmt w:val="decimal"/>
      <w:lvlText w:val="%1."/>
      <w:lvlJc w:val="left"/>
      <w:pPr>
        <w:ind w:left="495" w:hanging="360"/>
      </w:pPr>
      <w:rPr>
        <w:rFonts w:ascii="Arial" w:eastAsia="Arial" w:hAnsi="Arial" w:cs="Arial" w:hint="default"/>
        <w:color w:val="000000"/>
        <w:w w:val="97"/>
      </w:rPr>
    </w:lvl>
    <w:lvl w:ilvl="1" w:tplc="04070019" w:tentative="1">
      <w:start w:val="1"/>
      <w:numFmt w:val="lowerLetter"/>
      <w:lvlText w:val="%2."/>
      <w:lvlJc w:val="left"/>
      <w:pPr>
        <w:ind w:left="1215" w:hanging="360"/>
      </w:pPr>
    </w:lvl>
    <w:lvl w:ilvl="2" w:tplc="0407001B" w:tentative="1">
      <w:start w:val="1"/>
      <w:numFmt w:val="lowerRoman"/>
      <w:lvlText w:val="%3."/>
      <w:lvlJc w:val="right"/>
      <w:pPr>
        <w:ind w:left="1935" w:hanging="180"/>
      </w:pPr>
    </w:lvl>
    <w:lvl w:ilvl="3" w:tplc="0407000F" w:tentative="1">
      <w:start w:val="1"/>
      <w:numFmt w:val="decimal"/>
      <w:lvlText w:val="%4."/>
      <w:lvlJc w:val="left"/>
      <w:pPr>
        <w:ind w:left="2655" w:hanging="360"/>
      </w:pPr>
    </w:lvl>
    <w:lvl w:ilvl="4" w:tplc="04070019" w:tentative="1">
      <w:start w:val="1"/>
      <w:numFmt w:val="lowerLetter"/>
      <w:lvlText w:val="%5."/>
      <w:lvlJc w:val="left"/>
      <w:pPr>
        <w:ind w:left="3375" w:hanging="360"/>
      </w:pPr>
    </w:lvl>
    <w:lvl w:ilvl="5" w:tplc="0407001B" w:tentative="1">
      <w:start w:val="1"/>
      <w:numFmt w:val="lowerRoman"/>
      <w:lvlText w:val="%6."/>
      <w:lvlJc w:val="right"/>
      <w:pPr>
        <w:ind w:left="4095" w:hanging="180"/>
      </w:pPr>
    </w:lvl>
    <w:lvl w:ilvl="6" w:tplc="0407000F" w:tentative="1">
      <w:start w:val="1"/>
      <w:numFmt w:val="decimal"/>
      <w:lvlText w:val="%7."/>
      <w:lvlJc w:val="left"/>
      <w:pPr>
        <w:ind w:left="4815" w:hanging="360"/>
      </w:pPr>
    </w:lvl>
    <w:lvl w:ilvl="7" w:tplc="04070019" w:tentative="1">
      <w:start w:val="1"/>
      <w:numFmt w:val="lowerLetter"/>
      <w:lvlText w:val="%8."/>
      <w:lvlJc w:val="left"/>
      <w:pPr>
        <w:ind w:left="5535" w:hanging="360"/>
      </w:pPr>
    </w:lvl>
    <w:lvl w:ilvl="8" w:tplc="0407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206694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BC"/>
    <w:rsid w:val="00026E0C"/>
    <w:rsid w:val="00043B7B"/>
    <w:rsid w:val="000544D7"/>
    <w:rsid w:val="00075FA3"/>
    <w:rsid w:val="0008037A"/>
    <w:rsid w:val="000B5715"/>
    <w:rsid w:val="000F6A98"/>
    <w:rsid w:val="0011407B"/>
    <w:rsid w:val="001173C8"/>
    <w:rsid w:val="001173E3"/>
    <w:rsid w:val="00124C21"/>
    <w:rsid w:val="00131754"/>
    <w:rsid w:val="00151121"/>
    <w:rsid w:val="001A2000"/>
    <w:rsid w:val="001B5967"/>
    <w:rsid w:val="001C1786"/>
    <w:rsid w:val="001E19F4"/>
    <w:rsid w:val="001E67DF"/>
    <w:rsid w:val="001E78AB"/>
    <w:rsid w:val="001F5450"/>
    <w:rsid w:val="00212A9B"/>
    <w:rsid w:val="00216496"/>
    <w:rsid w:val="00243057"/>
    <w:rsid w:val="00287E56"/>
    <w:rsid w:val="002B345C"/>
    <w:rsid w:val="002C1BDB"/>
    <w:rsid w:val="003221C4"/>
    <w:rsid w:val="00331F48"/>
    <w:rsid w:val="00341839"/>
    <w:rsid w:val="00350299"/>
    <w:rsid w:val="003759E3"/>
    <w:rsid w:val="00380185"/>
    <w:rsid w:val="00397DD5"/>
    <w:rsid w:val="003D249D"/>
    <w:rsid w:val="00415829"/>
    <w:rsid w:val="00421C7B"/>
    <w:rsid w:val="00422127"/>
    <w:rsid w:val="004263C6"/>
    <w:rsid w:val="00443D1D"/>
    <w:rsid w:val="004937D0"/>
    <w:rsid w:val="004B433A"/>
    <w:rsid w:val="004D75A7"/>
    <w:rsid w:val="004F6DAD"/>
    <w:rsid w:val="00534FF3"/>
    <w:rsid w:val="00583943"/>
    <w:rsid w:val="005D35FF"/>
    <w:rsid w:val="005F2E29"/>
    <w:rsid w:val="00611ADF"/>
    <w:rsid w:val="00634C95"/>
    <w:rsid w:val="0065054A"/>
    <w:rsid w:val="0066168F"/>
    <w:rsid w:val="00663806"/>
    <w:rsid w:val="00663B70"/>
    <w:rsid w:val="006B3EE7"/>
    <w:rsid w:val="006D6D92"/>
    <w:rsid w:val="00735371"/>
    <w:rsid w:val="007A16F9"/>
    <w:rsid w:val="007B5B60"/>
    <w:rsid w:val="007C08B9"/>
    <w:rsid w:val="007D12F4"/>
    <w:rsid w:val="007E5984"/>
    <w:rsid w:val="007F7EF4"/>
    <w:rsid w:val="00802EE5"/>
    <w:rsid w:val="00816275"/>
    <w:rsid w:val="00824B6E"/>
    <w:rsid w:val="008269C4"/>
    <w:rsid w:val="008372AE"/>
    <w:rsid w:val="00852D16"/>
    <w:rsid w:val="0088496A"/>
    <w:rsid w:val="008E17EA"/>
    <w:rsid w:val="008E7AA6"/>
    <w:rsid w:val="00905794"/>
    <w:rsid w:val="00936BF3"/>
    <w:rsid w:val="009763E8"/>
    <w:rsid w:val="00980C02"/>
    <w:rsid w:val="009904C5"/>
    <w:rsid w:val="009A6AB5"/>
    <w:rsid w:val="009A6FBD"/>
    <w:rsid w:val="009C2AE5"/>
    <w:rsid w:val="00A01CC8"/>
    <w:rsid w:val="00A126BC"/>
    <w:rsid w:val="00A14762"/>
    <w:rsid w:val="00A21A57"/>
    <w:rsid w:val="00A25D26"/>
    <w:rsid w:val="00A52116"/>
    <w:rsid w:val="00A611F2"/>
    <w:rsid w:val="00A87939"/>
    <w:rsid w:val="00AD36CF"/>
    <w:rsid w:val="00AF06C9"/>
    <w:rsid w:val="00B12770"/>
    <w:rsid w:val="00B36DD8"/>
    <w:rsid w:val="00B66CD1"/>
    <w:rsid w:val="00B71F61"/>
    <w:rsid w:val="00B7417B"/>
    <w:rsid w:val="00BB0170"/>
    <w:rsid w:val="00BC62E2"/>
    <w:rsid w:val="00BD75FE"/>
    <w:rsid w:val="00BF0F7A"/>
    <w:rsid w:val="00CA0234"/>
    <w:rsid w:val="00CB1326"/>
    <w:rsid w:val="00CE23E3"/>
    <w:rsid w:val="00D41620"/>
    <w:rsid w:val="00DB3A1F"/>
    <w:rsid w:val="00DC3DA5"/>
    <w:rsid w:val="00DD4A15"/>
    <w:rsid w:val="00DF6197"/>
    <w:rsid w:val="00E021B6"/>
    <w:rsid w:val="00E060D8"/>
    <w:rsid w:val="00E43007"/>
    <w:rsid w:val="00E449B6"/>
    <w:rsid w:val="00E50E16"/>
    <w:rsid w:val="00EA0425"/>
    <w:rsid w:val="00EA1B7E"/>
    <w:rsid w:val="00ED70E0"/>
    <w:rsid w:val="00ED74F1"/>
    <w:rsid w:val="00EF7815"/>
    <w:rsid w:val="00F11D99"/>
    <w:rsid w:val="00F84902"/>
    <w:rsid w:val="00F95A73"/>
    <w:rsid w:val="00F95B08"/>
    <w:rsid w:val="00F95EB6"/>
    <w:rsid w:val="00FA24F7"/>
    <w:rsid w:val="00FB7A11"/>
    <w:rsid w:val="00FC6FF8"/>
    <w:rsid w:val="00FD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08FB1"/>
  <w15:docId w15:val="{8EB7B0FA-7924-443E-99C0-A0DE1379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175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1754"/>
  </w:style>
  <w:style w:type="paragraph" w:styleId="Fuzeile">
    <w:name w:val="footer"/>
    <w:basedOn w:val="Standard"/>
    <w:link w:val="FuzeileZchn"/>
    <w:uiPriority w:val="99"/>
    <w:unhideWhenUsed/>
    <w:rsid w:val="001317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1754"/>
  </w:style>
  <w:style w:type="table" w:styleId="Tabellenraster">
    <w:name w:val="Table Grid"/>
    <w:basedOn w:val="NormaleTabelle"/>
    <w:uiPriority w:val="39"/>
    <w:rsid w:val="00426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17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17B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D416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6D6D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A521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8037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D12F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1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ebendiges@lahrfeld-2030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bendiges@lahrfeld-2030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Eigene%20Dateien-d\win-svmenden\Saison_25-26\Allg\Eintrittserkl&#228;rung_neu_25-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Eintrittserklärung_neu_25-1</Template>
  <TotalTime>0</TotalTime>
  <Pages>3</Pages>
  <Words>676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Reutlinger</dc:creator>
  <cp:keywords/>
  <dc:description/>
  <cp:lastModifiedBy>Wolfgang Reutlinger</cp:lastModifiedBy>
  <cp:revision>4</cp:revision>
  <cp:lastPrinted>2026-07-22T15:01:00Z</cp:lastPrinted>
  <dcterms:created xsi:type="dcterms:W3CDTF">2026-08-02T10:05:00Z</dcterms:created>
  <dcterms:modified xsi:type="dcterms:W3CDTF">2026-08-02T11:45:00Z</dcterms:modified>
</cp:coreProperties>
</file>